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F27058" w14:textId="77777777" w:rsidR="0066485C" w:rsidRDefault="0066485C" w:rsidP="008C35E0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09256E5" w14:textId="3248AF9C" w:rsidR="0066485C" w:rsidRPr="005C7408" w:rsidRDefault="0066485C" w:rsidP="005E79E1">
      <w:pPr>
        <w:jc w:val="center"/>
        <w:rPr>
          <w:rFonts w:asciiTheme="minorHAnsi" w:eastAsia="Calibri" w:hAnsiTheme="minorHAnsi" w:cstheme="minorHAnsi"/>
          <w:b/>
          <w:bCs/>
          <w:sz w:val="24"/>
          <w:lang w:val="en-US"/>
        </w:rPr>
      </w:pPr>
      <w:r w:rsidRPr="005C7408">
        <w:rPr>
          <w:rFonts w:asciiTheme="minorHAnsi" w:eastAsia="Calibri" w:hAnsiTheme="minorHAnsi" w:cstheme="minorHAnsi"/>
          <w:b/>
          <w:bCs/>
          <w:sz w:val="24"/>
          <w:lang w:val="en-US"/>
        </w:rPr>
        <w:t xml:space="preserve">ACCORDO </w:t>
      </w:r>
    </w:p>
    <w:p w14:paraId="19CF4779" w14:textId="0A108FF6" w:rsidR="0066485C" w:rsidRPr="005C7408" w:rsidRDefault="0066485C" w:rsidP="005E79E1">
      <w:pPr>
        <w:jc w:val="center"/>
        <w:rPr>
          <w:rFonts w:asciiTheme="minorHAnsi" w:eastAsia="Calibri" w:hAnsiTheme="minorHAnsi" w:cstheme="minorHAnsi"/>
          <w:b/>
          <w:bCs/>
          <w:sz w:val="24"/>
          <w:lang w:val="en-US"/>
        </w:rPr>
      </w:pPr>
      <w:r w:rsidRPr="005C7408">
        <w:rPr>
          <w:rFonts w:asciiTheme="minorHAnsi" w:eastAsia="Calibri" w:hAnsiTheme="minorHAnsi" w:cstheme="minorHAnsi"/>
          <w:b/>
          <w:bCs/>
          <w:sz w:val="24"/>
          <w:lang w:val="en-US"/>
        </w:rPr>
        <w:t>PROGRAMMA</w:t>
      </w:r>
      <w:r w:rsidR="00C07949" w:rsidRPr="005C7408">
        <w:rPr>
          <w:rFonts w:asciiTheme="minorHAnsi" w:eastAsia="Calibri" w:hAnsiTheme="minorHAnsi" w:cstheme="minorHAnsi"/>
          <w:b/>
          <w:bCs/>
          <w:sz w:val="24"/>
          <w:lang w:val="en-US"/>
        </w:rPr>
        <w:t xml:space="preserve"> “</w:t>
      </w:r>
      <w:r w:rsidR="003641CB" w:rsidRPr="005C7408">
        <w:rPr>
          <w:rFonts w:asciiTheme="minorHAnsi" w:eastAsia="Calibri" w:hAnsiTheme="minorHAnsi" w:cstheme="minorHAnsi"/>
          <w:b/>
          <w:bCs/>
          <w:sz w:val="24"/>
          <w:lang w:val="en-US"/>
        </w:rPr>
        <w:t>GROW</w:t>
      </w:r>
      <w:r w:rsidR="005D3C7C" w:rsidRPr="005C7408">
        <w:rPr>
          <w:rFonts w:asciiTheme="minorHAnsi" w:eastAsia="Calibri" w:hAnsiTheme="minorHAnsi" w:cstheme="minorHAnsi"/>
          <w:b/>
          <w:bCs/>
          <w:sz w:val="24"/>
          <w:lang w:val="en-US"/>
        </w:rPr>
        <w:t>T</w:t>
      </w:r>
      <w:r w:rsidR="003641CB" w:rsidRPr="005C7408">
        <w:rPr>
          <w:rFonts w:asciiTheme="minorHAnsi" w:eastAsia="Calibri" w:hAnsiTheme="minorHAnsi" w:cstheme="minorHAnsi"/>
          <w:b/>
          <w:bCs/>
          <w:sz w:val="24"/>
          <w:lang w:val="en-US"/>
        </w:rPr>
        <w:t>H@DICCA</w:t>
      </w:r>
      <w:r w:rsidR="00C07949" w:rsidRPr="005C7408">
        <w:rPr>
          <w:rFonts w:asciiTheme="minorHAnsi" w:eastAsia="Calibri" w:hAnsiTheme="minorHAnsi" w:cstheme="minorHAnsi"/>
          <w:b/>
          <w:bCs/>
          <w:sz w:val="24"/>
          <w:lang w:val="en-US"/>
        </w:rPr>
        <w:t>”</w:t>
      </w:r>
    </w:p>
    <w:p w14:paraId="0E453B3A" w14:textId="77777777" w:rsidR="00D51AB4" w:rsidRPr="005C7408" w:rsidRDefault="00D51AB4" w:rsidP="005E79E1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  <w:lang w:val="en-US"/>
        </w:rPr>
      </w:pPr>
    </w:p>
    <w:p w14:paraId="7656A6F8" w14:textId="386F75E8" w:rsidR="00F62C6C" w:rsidRPr="005C7408" w:rsidRDefault="003641CB" w:rsidP="003641CB">
      <w:pPr>
        <w:jc w:val="center"/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en-US"/>
        </w:rPr>
      </w:pPr>
      <w:r w:rsidRPr="005C7408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en-US"/>
        </w:rPr>
        <w:t>Get Ready for Opportunities of Work with Training and Honing @ DICCA</w:t>
      </w:r>
    </w:p>
    <w:p w14:paraId="1B6474BD" w14:textId="77777777" w:rsidR="003641CB" w:rsidRPr="00607722" w:rsidRDefault="003641CB" w:rsidP="003641CB">
      <w:pPr>
        <w:jc w:val="center"/>
        <w:rPr>
          <w:rFonts w:ascii="Calibri" w:eastAsia="Calibri" w:hAnsi="Calibri" w:cs="Calibri"/>
          <w:sz w:val="22"/>
          <w:szCs w:val="22"/>
          <w:lang w:val="en-US"/>
        </w:rPr>
      </w:pPr>
    </w:p>
    <w:p w14:paraId="048513DB" w14:textId="77777777" w:rsidR="00F62C6C" w:rsidRPr="00607722" w:rsidRDefault="00F62C6C" w:rsidP="008C35E0">
      <w:pPr>
        <w:jc w:val="both"/>
        <w:rPr>
          <w:rFonts w:ascii="Calibri" w:eastAsia="Calibri" w:hAnsi="Calibri" w:cs="Calibri"/>
          <w:sz w:val="22"/>
          <w:szCs w:val="22"/>
          <w:lang w:val="en-US"/>
        </w:rPr>
      </w:pPr>
    </w:p>
    <w:p w14:paraId="47537A30" w14:textId="59A10CF1" w:rsidR="00B14217" w:rsidRPr="005C7408" w:rsidRDefault="003A27FB" w:rsidP="007F5419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L’</w:t>
      </w:r>
      <w:r w:rsidR="0066485C" w:rsidRPr="005C7408">
        <w:rPr>
          <w:rFonts w:asciiTheme="minorHAnsi" w:eastAsia="Calibri" w:hAnsiTheme="minorHAnsi" w:cstheme="minorHAnsi"/>
          <w:sz w:val="22"/>
          <w:szCs w:val="22"/>
        </w:rPr>
        <w:t xml:space="preserve">azienda </w:t>
      </w:r>
      <w:r w:rsidR="0036704A" w:rsidRPr="005C7408">
        <w:rPr>
          <w:rFonts w:asciiTheme="minorHAnsi" w:eastAsia="Calibri" w:hAnsiTheme="minorHAnsi" w:cstheme="minorHAnsi"/>
          <w:sz w:val="22"/>
          <w:szCs w:val="22"/>
          <w:highlight w:val="yellow"/>
        </w:rPr>
        <w:t>YYY</w:t>
      </w:r>
      <w:r w:rsidR="00821781" w:rsidRPr="005C7408">
        <w:rPr>
          <w:rFonts w:asciiTheme="minorHAnsi" w:eastAsia="Calibri" w:hAnsiTheme="minorHAnsi" w:cstheme="minorHAnsi"/>
          <w:sz w:val="22"/>
          <w:szCs w:val="22"/>
        </w:rPr>
        <w:t>,</w:t>
      </w:r>
      <w:r w:rsidR="0066485C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6774FA" w:rsidRPr="005C7408">
        <w:rPr>
          <w:rFonts w:asciiTheme="minorHAnsi" w:eastAsia="Calibri" w:hAnsiTheme="minorHAnsi" w:cstheme="minorHAnsi"/>
          <w:sz w:val="22"/>
          <w:szCs w:val="22"/>
        </w:rPr>
        <w:t>di seguito anche denominat</w:t>
      </w:r>
      <w:r w:rsidR="0066485C" w:rsidRPr="005C7408">
        <w:rPr>
          <w:rFonts w:asciiTheme="minorHAnsi" w:eastAsia="Calibri" w:hAnsiTheme="minorHAnsi" w:cstheme="minorHAnsi"/>
          <w:sz w:val="22"/>
          <w:szCs w:val="22"/>
        </w:rPr>
        <w:t xml:space="preserve">a </w:t>
      </w:r>
      <w:r w:rsidR="0036704A" w:rsidRPr="005C7408">
        <w:rPr>
          <w:rFonts w:asciiTheme="minorHAnsi" w:eastAsia="Calibri" w:hAnsiTheme="minorHAnsi" w:cstheme="minorHAnsi"/>
          <w:sz w:val="22"/>
          <w:szCs w:val="22"/>
          <w:highlight w:val="yellow"/>
        </w:rPr>
        <w:t>XXX</w:t>
      </w:r>
      <w:r w:rsidR="00A030E7" w:rsidRPr="005C7408">
        <w:rPr>
          <w:rFonts w:asciiTheme="minorHAnsi" w:eastAsia="Calibri" w:hAnsiTheme="minorHAnsi" w:cstheme="minorHAnsi"/>
          <w:sz w:val="22"/>
          <w:szCs w:val="22"/>
        </w:rPr>
        <w:t>,</w:t>
      </w:r>
      <w:r w:rsidR="00793EF0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6774FA" w:rsidRPr="005C7408">
        <w:rPr>
          <w:rFonts w:asciiTheme="minorHAnsi" w:eastAsia="Calibri" w:hAnsiTheme="minorHAnsi" w:cstheme="minorHAnsi"/>
          <w:sz w:val="22"/>
          <w:szCs w:val="22"/>
        </w:rPr>
        <w:t xml:space="preserve">nella persona del </w:t>
      </w:r>
      <w:r w:rsidR="00634222" w:rsidRPr="005C7408">
        <w:rPr>
          <w:rFonts w:asciiTheme="minorHAnsi" w:eastAsia="Calibri" w:hAnsiTheme="minorHAnsi" w:cstheme="minorHAnsi"/>
          <w:sz w:val="22"/>
          <w:szCs w:val="22"/>
        </w:rPr>
        <w:t xml:space="preserve">suo </w:t>
      </w:r>
      <w:proofErr w:type="gramStart"/>
      <w:r w:rsidR="0036704A" w:rsidRPr="005C7408">
        <w:rPr>
          <w:rFonts w:asciiTheme="minorHAnsi" w:eastAsia="Calibri" w:hAnsiTheme="minorHAnsi" w:cstheme="minorHAnsi"/>
          <w:sz w:val="22"/>
          <w:szCs w:val="22"/>
          <w:highlight w:val="yellow"/>
        </w:rPr>
        <w:t>ZZZ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>,</w:t>
      </w:r>
      <w:r w:rsidR="00C07949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5E79E1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>…</w:t>
      </w:r>
      <w:proofErr w:type="gramEnd"/>
      <w:r w:rsidR="00F62C6C" w:rsidRPr="005C7408">
        <w:rPr>
          <w:rFonts w:asciiTheme="minorHAnsi" w:eastAsia="Calibri" w:hAnsiTheme="minorHAnsi" w:cstheme="minorHAnsi"/>
          <w:sz w:val="22"/>
          <w:szCs w:val="22"/>
        </w:rPr>
        <w:t>…………………….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 xml:space="preserve">, </w:t>
      </w:r>
      <w:r w:rsidR="0066485C" w:rsidRPr="005C7408">
        <w:rPr>
          <w:rFonts w:asciiTheme="minorHAnsi" w:eastAsia="Calibri" w:hAnsiTheme="minorHAnsi" w:cstheme="minorHAnsi"/>
          <w:sz w:val="22"/>
          <w:szCs w:val="22"/>
        </w:rPr>
        <w:t xml:space="preserve">e 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>il Dipartimento di Ingegneria Civile, Chimica e Ambientale</w:t>
      </w:r>
      <w:r w:rsidR="0066485C" w:rsidRPr="005C7408">
        <w:rPr>
          <w:rFonts w:asciiTheme="minorHAnsi" w:eastAsia="Calibri" w:hAnsiTheme="minorHAnsi" w:cstheme="minorHAnsi"/>
          <w:sz w:val="22"/>
          <w:szCs w:val="22"/>
        </w:rPr>
        <w:t xml:space="preserve">, 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>di seguito anche denominat</w:t>
      </w:r>
      <w:r w:rsidR="0066485C" w:rsidRPr="005C7408">
        <w:rPr>
          <w:rFonts w:asciiTheme="minorHAnsi" w:eastAsia="Calibri" w:hAnsiTheme="minorHAnsi" w:cstheme="minorHAnsi"/>
          <w:sz w:val="22"/>
          <w:szCs w:val="22"/>
        </w:rPr>
        <w:t>o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 xml:space="preserve"> DICCA, nella persona del</w:t>
      </w:r>
      <w:r w:rsidR="002F60DA">
        <w:rPr>
          <w:rFonts w:asciiTheme="minorHAnsi" w:eastAsia="Calibri" w:hAnsiTheme="minorHAnsi" w:cstheme="minorHAnsi"/>
          <w:sz w:val="22"/>
          <w:szCs w:val="22"/>
        </w:rPr>
        <w:t>la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 xml:space="preserve"> su</w:t>
      </w:r>
      <w:r w:rsidR="002F60DA">
        <w:rPr>
          <w:rFonts w:asciiTheme="minorHAnsi" w:eastAsia="Calibri" w:hAnsiTheme="minorHAnsi" w:cstheme="minorHAnsi"/>
          <w:sz w:val="22"/>
          <w:szCs w:val="22"/>
        </w:rPr>
        <w:t>a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 xml:space="preserve"> Direttr</w:t>
      </w:r>
      <w:r w:rsidR="002F60DA">
        <w:rPr>
          <w:rFonts w:asciiTheme="minorHAnsi" w:eastAsia="Calibri" w:hAnsiTheme="minorHAnsi" w:cstheme="minorHAnsi"/>
          <w:sz w:val="22"/>
          <w:szCs w:val="22"/>
        </w:rPr>
        <w:t>ic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>e, Prof.</w:t>
      </w:r>
      <w:r w:rsidR="002F60DA">
        <w:rPr>
          <w:rFonts w:asciiTheme="minorHAnsi" w:eastAsia="Calibri" w:hAnsiTheme="minorHAnsi" w:cstheme="minorHAnsi"/>
          <w:sz w:val="22"/>
          <w:szCs w:val="22"/>
        </w:rPr>
        <w:t>ssa Maria Pia Repetto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 xml:space="preserve">, </w:t>
      </w:r>
      <w:r w:rsidR="00A37B8D">
        <w:rPr>
          <w:rFonts w:asciiTheme="minorHAnsi" w:eastAsia="Calibri" w:hAnsiTheme="minorHAnsi" w:cstheme="minorHAnsi"/>
          <w:sz w:val="22"/>
          <w:szCs w:val="22"/>
        </w:rPr>
        <w:t>congiunta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>mente indicate nel presente Accordo come 'l</w:t>
      </w:r>
      <w:r w:rsidR="00A37B8D">
        <w:rPr>
          <w:rFonts w:asciiTheme="minorHAnsi" w:eastAsia="Calibri" w:hAnsiTheme="minorHAnsi" w:cstheme="minorHAnsi"/>
          <w:sz w:val="22"/>
          <w:szCs w:val="22"/>
        </w:rPr>
        <w:t>e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="00D53EA1" w:rsidRPr="005C7408">
        <w:rPr>
          <w:rFonts w:asciiTheme="minorHAnsi" w:eastAsia="Calibri" w:hAnsiTheme="minorHAnsi" w:cstheme="minorHAnsi"/>
          <w:sz w:val="22"/>
          <w:szCs w:val="22"/>
        </w:rPr>
        <w:t>P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>art</w:t>
      </w:r>
      <w:r w:rsidR="00A37B8D">
        <w:rPr>
          <w:rFonts w:asciiTheme="minorHAnsi" w:eastAsia="Calibri" w:hAnsiTheme="minorHAnsi" w:cstheme="minorHAnsi"/>
          <w:sz w:val="22"/>
          <w:szCs w:val="22"/>
        </w:rPr>
        <w:t>i</w:t>
      </w:r>
      <w:r w:rsidR="00B14217" w:rsidRPr="005C7408">
        <w:rPr>
          <w:rFonts w:asciiTheme="minorHAnsi" w:eastAsia="Calibri" w:hAnsiTheme="minorHAnsi" w:cstheme="minorHAnsi"/>
          <w:sz w:val="22"/>
          <w:szCs w:val="22"/>
        </w:rPr>
        <w:t>'</w:t>
      </w:r>
      <w:proofErr w:type="spellEnd"/>
      <w:r w:rsidR="005E79E1" w:rsidRPr="005C7408">
        <w:rPr>
          <w:rFonts w:asciiTheme="minorHAnsi" w:eastAsia="Calibri" w:hAnsiTheme="minorHAnsi" w:cstheme="minorHAnsi"/>
          <w:sz w:val="22"/>
          <w:szCs w:val="22"/>
        </w:rPr>
        <w:t>,</w:t>
      </w:r>
    </w:p>
    <w:p w14:paraId="59E33D16" w14:textId="77777777" w:rsidR="00F62C6C" w:rsidRPr="005C7408" w:rsidRDefault="00F62C6C" w:rsidP="007F5419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7DAB6049" w14:textId="64B114C7" w:rsidR="00F62C6C" w:rsidRPr="005C7408" w:rsidRDefault="00821781" w:rsidP="007F5419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p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>remesso che:</w:t>
      </w:r>
    </w:p>
    <w:p w14:paraId="3299D4EB" w14:textId="77777777" w:rsidR="00F62C6C" w:rsidRPr="005C7408" w:rsidRDefault="00F62C6C" w:rsidP="007F5419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14FD919A" w14:textId="6AEAFBF7" w:rsidR="00F62C6C" w:rsidRPr="005C7408" w:rsidRDefault="005C7408" w:rsidP="007F5419">
      <w:pPr>
        <w:numPr>
          <w:ilvl w:val="0"/>
          <w:numId w:val="2"/>
        </w:numPr>
        <w:ind w:left="426"/>
        <w:jc w:val="both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>Le Parti</w:t>
      </w:r>
      <w:r w:rsidR="007D7C89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 xml:space="preserve">condividono l'importanza di rafforzare il raccordo tra </w:t>
      </w:r>
      <w:r w:rsidR="007D7C89" w:rsidRPr="005C7408">
        <w:rPr>
          <w:rFonts w:asciiTheme="minorHAnsi" w:eastAsia="Calibri" w:hAnsiTheme="minorHAnsi" w:cstheme="minorHAnsi"/>
          <w:sz w:val="22"/>
          <w:szCs w:val="22"/>
        </w:rPr>
        <w:t xml:space="preserve">mondo accademico e industriale al fine di promuovere la formazione efficace di studenti </w:t>
      </w:r>
      <w:r w:rsidR="00C6353F">
        <w:rPr>
          <w:rFonts w:asciiTheme="minorHAnsi" w:eastAsia="Calibri" w:hAnsiTheme="minorHAnsi" w:cstheme="minorHAnsi"/>
          <w:sz w:val="22"/>
          <w:szCs w:val="22"/>
        </w:rPr>
        <w:t xml:space="preserve">e studentesse </w:t>
      </w:r>
      <w:r w:rsidR="007D7C89" w:rsidRPr="005C7408">
        <w:rPr>
          <w:rFonts w:asciiTheme="minorHAnsi" w:eastAsia="Calibri" w:hAnsiTheme="minorHAnsi" w:cstheme="minorHAnsi"/>
          <w:sz w:val="22"/>
          <w:szCs w:val="22"/>
        </w:rPr>
        <w:t>pronti all’inserimento nel mondo del lavoro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;</w:t>
      </w:r>
    </w:p>
    <w:p w14:paraId="5EC78667" w14:textId="0C40C6B0" w:rsidR="00F62C6C" w:rsidRPr="005C7408" w:rsidRDefault="005C7408" w:rsidP="007F5419">
      <w:pPr>
        <w:numPr>
          <w:ilvl w:val="0"/>
          <w:numId w:val="2"/>
        </w:numPr>
        <w:ind w:left="426"/>
        <w:jc w:val="both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>Le Parti</w:t>
      </w:r>
      <w:r w:rsidR="007D7C89" w:rsidRPr="005C7408">
        <w:rPr>
          <w:rFonts w:asciiTheme="minorHAnsi" w:eastAsia="Calibri" w:hAnsiTheme="minorHAnsi" w:cstheme="minorHAnsi"/>
          <w:sz w:val="22"/>
          <w:szCs w:val="22"/>
        </w:rPr>
        <w:t xml:space="preserve"> intendono cooperare sul territorio per la valorizzazione delle competenze e lo sviluppo del sistema produttivo</w:t>
      </w:r>
      <w:r w:rsidR="008375A8" w:rsidRPr="005C7408">
        <w:rPr>
          <w:rFonts w:asciiTheme="minorHAnsi" w:eastAsia="Calibri" w:hAnsiTheme="minorHAnsi" w:cstheme="minorHAnsi"/>
          <w:sz w:val="22"/>
          <w:szCs w:val="22"/>
        </w:rPr>
        <w:t xml:space="preserve"> nel settore dell’ingegneria </w:t>
      </w:r>
      <w:r w:rsidR="005D31E8" w:rsidRPr="005C7408">
        <w:rPr>
          <w:rFonts w:asciiTheme="minorHAnsi" w:eastAsia="Calibri" w:hAnsiTheme="minorHAnsi" w:cstheme="minorHAnsi"/>
          <w:sz w:val="22"/>
          <w:szCs w:val="22"/>
        </w:rPr>
        <w:t xml:space="preserve">civile, </w:t>
      </w:r>
      <w:r w:rsidR="008375A8" w:rsidRPr="005C7408">
        <w:rPr>
          <w:rFonts w:asciiTheme="minorHAnsi" w:eastAsia="Calibri" w:hAnsiTheme="minorHAnsi" w:cstheme="minorHAnsi"/>
          <w:sz w:val="22"/>
          <w:szCs w:val="22"/>
        </w:rPr>
        <w:t xml:space="preserve">chimica e </w:t>
      </w:r>
      <w:r w:rsidR="005D31E8" w:rsidRPr="005C7408">
        <w:rPr>
          <w:rFonts w:asciiTheme="minorHAnsi" w:eastAsia="Calibri" w:hAnsiTheme="minorHAnsi" w:cstheme="minorHAnsi"/>
          <w:sz w:val="22"/>
          <w:szCs w:val="22"/>
        </w:rPr>
        <w:t>ambientale</w:t>
      </w:r>
    </w:p>
    <w:p w14:paraId="5D575D26" w14:textId="2C79FD3C" w:rsidR="007D7C89" w:rsidRPr="005C7408" w:rsidRDefault="005C7408" w:rsidP="008C35E0">
      <w:pPr>
        <w:numPr>
          <w:ilvl w:val="0"/>
          <w:numId w:val="2"/>
        </w:numPr>
        <w:ind w:left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A80F21">
        <w:rPr>
          <w:rFonts w:asciiTheme="minorHAnsi" w:eastAsia="Calibri" w:hAnsiTheme="minorHAnsi" w:cstheme="minorHAnsi"/>
          <w:sz w:val="22"/>
          <w:szCs w:val="22"/>
          <w:highlight w:val="yellow"/>
        </w:rPr>
        <w:t>L</w:t>
      </w:r>
      <w:r w:rsidR="00A80F21" w:rsidRPr="00A80F21">
        <w:rPr>
          <w:rFonts w:asciiTheme="minorHAnsi" w:eastAsia="Calibri" w:hAnsiTheme="minorHAnsi" w:cstheme="minorHAnsi"/>
          <w:sz w:val="22"/>
          <w:szCs w:val="22"/>
          <w:highlight w:val="yellow"/>
        </w:rPr>
        <w:t>’azienda YYY</w:t>
      </w:r>
      <w:r w:rsidR="007D7C89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 xml:space="preserve">opera in un settore di rilievo per l’ingegneria 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civile, chimica e ambientale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 xml:space="preserve"> ed è interessata a</w:t>
      </w:r>
      <w:r w:rsidR="008375A8" w:rsidRPr="005C7408">
        <w:rPr>
          <w:rFonts w:asciiTheme="minorHAnsi" w:eastAsia="Calibri" w:hAnsiTheme="minorHAnsi" w:cstheme="minorHAnsi"/>
          <w:sz w:val="22"/>
          <w:szCs w:val="22"/>
        </w:rPr>
        <w:t xml:space="preserve">d introdurre alle specifiche tematiche di propria competenza giovani futuri </w:t>
      </w:r>
      <w:r w:rsidR="00C6353F">
        <w:rPr>
          <w:rFonts w:asciiTheme="minorHAnsi" w:eastAsia="Calibri" w:hAnsiTheme="minorHAnsi" w:cstheme="minorHAnsi"/>
          <w:sz w:val="22"/>
          <w:szCs w:val="22"/>
        </w:rPr>
        <w:t>/</w:t>
      </w:r>
      <w:proofErr w:type="gramStart"/>
      <w:r w:rsidR="00C6353F">
        <w:rPr>
          <w:rFonts w:asciiTheme="minorHAnsi" w:eastAsia="Calibri" w:hAnsiTheme="minorHAnsi" w:cstheme="minorHAnsi"/>
          <w:sz w:val="22"/>
          <w:szCs w:val="22"/>
        </w:rPr>
        <w:t xml:space="preserve">future </w:t>
      </w:r>
      <w:r w:rsidR="008375A8" w:rsidRPr="005C7408">
        <w:rPr>
          <w:rFonts w:asciiTheme="minorHAnsi" w:eastAsia="Calibri" w:hAnsiTheme="minorHAnsi" w:cstheme="minorHAnsi"/>
          <w:sz w:val="22"/>
          <w:szCs w:val="22"/>
        </w:rPr>
        <w:t>ingegneri</w:t>
      </w:r>
      <w:proofErr w:type="gramEnd"/>
      <w:r w:rsidR="008375A8" w:rsidRPr="005C7408">
        <w:rPr>
          <w:rFonts w:asciiTheme="minorHAnsi" w:eastAsia="Calibri" w:hAnsiTheme="minorHAnsi" w:cstheme="minorHAnsi"/>
          <w:sz w:val="22"/>
          <w:szCs w:val="22"/>
        </w:rPr>
        <w:t xml:space="preserve"> che potrebbero essere poi introdotti</w:t>
      </w:r>
      <w:r w:rsidR="00C6353F">
        <w:rPr>
          <w:rFonts w:asciiTheme="minorHAnsi" w:eastAsia="Calibri" w:hAnsiTheme="minorHAnsi" w:cstheme="minorHAnsi"/>
          <w:sz w:val="22"/>
          <w:szCs w:val="22"/>
        </w:rPr>
        <w:t>/e</w:t>
      </w:r>
      <w:r w:rsidR="008375A8" w:rsidRPr="005C7408">
        <w:rPr>
          <w:rFonts w:asciiTheme="minorHAnsi" w:eastAsia="Calibri" w:hAnsiTheme="minorHAnsi" w:cstheme="minorHAnsi"/>
          <w:sz w:val="22"/>
          <w:szCs w:val="22"/>
        </w:rPr>
        <w:t xml:space="preserve"> nel proprio organico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;</w:t>
      </w:r>
    </w:p>
    <w:p w14:paraId="388A1EEC" w14:textId="04A238F4" w:rsidR="007D7C89" w:rsidRPr="005C7408" w:rsidRDefault="007D7C89" w:rsidP="008C35E0">
      <w:pPr>
        <w:numPr>
          <w:ilvl w:val="0"/>
          <w:numId w:val="2"/>
        </w:numPr>
        <w:ind w:left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il DICCA</w:t>
      </w:r>
      <w:r w:rsidR="006D3DAB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ha avviato il programma di formazione </w:t>
      </w:r>
      <w:r w:rsidR="002114CD" w:rsidRPr="005C7408">
        <w:rPr>
          <w:rFonts w:asciiTheme="minorHAnsi" w:eastAsia="Calibri" w:hAnsiTheme="minorHAnsi" w:cstheme="minorHAnsi"/>
          <w:sz w:val="22"/>
          <w:szCs w:val="22"/>
        </w:rPr>
        <w:t xml:space="preserve">denominato </w:t>
      </w:r>
      <w:r w:rsidR="00AD2196" w:rsidRPr="005C7408">
        <w:rPr>
          <w:rFonts w:asciiTheme="minorHAnsi" w:eastAsia="Calibri" w:hAnsiTheme="minorHAnsi" w:cstheme="minorHAnsi"/>
          <w:sz w:val="22"/>
          <w:szCs w:val="22"/>
        </w:rPr>
        <w:t>“</w:t>
      </w:r>
      <w:r w:rsidR="003641CB" w:rsidRPr="005C7408">
        <w:rPr>
          <w:rFonts w:asciiTheme="minorHAnsi" w:eastAsia="Calibri" w:hAnsiTheme="minorHAnsi" w:cstheme="minorHAnsi"/>
          <w:sz w:val="22"/>
          <w:szCs w:val="22"/>
        </w:rPr>
        <w:t>GROWTH@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DICCA” dedicato</w:t>
      </w:r>
      <w:r w:rsidR="00AD2196" w:rsidRPr="005C7408">
        <w:rPr>
          <w:rFonts w:asciiTheme="minorHAnsi" w:eastAsia="Calibri" w:hAnsiTheme="minorHAnsi" w:cstheme="minorHAnsi"/>
          <w:sz w:val="22"/>
          <w:szCs w:val="22"/>
        </w:rPr>
        <w:t xml:space="preserve"> a</w:t>
      </w:r>
      <w:r w:rsidR="00B25499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AD2196" w:rsidRPr="005C7408">
        <w:rPr>
          <w:rFonts w:asciiTheme="minorHAnsi" w:eastAsia="Calibri" w:hAnsiTheme="minorHAnsi" w:cstheme="minorHAnsi"/>
          <w:sz w:val="22"/>
          <w:szCs w:val="22"/>
        </w:rPr>
        <w:t xml:space="preserve">studenti </w:t>
      </w:r>
      <w:r w:rsidR="00C6353F">
        <w:rPr>
          <w:rFonts w:asciiTheme="minorHAnsi" w:eastAsia="Calibri" w:hAnsiTheme="minorHAnsi" w:cstheme="minorHAnsi"/>
          <w:sz w:val="22"/>
          <w:szCs w:val="22"/>
        </w:rPr>
        <w:t xml:space="preserve">e studentesse </w:t>
      </w:r>
      <w:r w:rsidR="00B25499">
        <w:rPr>
          <w:rFonts w:asciiTheme="minorHAnsi" w:eastAsia="Calibri" w:hAnsiTheme="minorHAnsi" w:cstheme="minorHAnsi"/>
          <w:sz w:val="22"/>
          <w:szCs w:val="22"/>
        </w:rPr>
        <w:t xml:space="preserve">selezionati </w:t>
      </w:r>
      <w:r w:rsidR="00AD2196" w:rsidRPr="005C7408">
        <w:rPr>
          <w:rFonts w:asciiTheme="minorHAnsi" w:eastAsia="Calibri" w:hAnsiTheme="minorHAnsi" w:cstheme="minorHAnsi"/>
          <w:sz w:val="22"/>
          <w:szCs w:val="22"/>
        </w:rPr>
        <w:t>de</w:t>
      </w:r>
      <w:r w:rsidR="005D31E8" w:rsidRPr="005C7408">
        <w:rPr>
          <w:rFonts w:asciiTheme="minorHAnsi" w:eastAsia="Calibri" w:hAnsiTheme="minorHAnsi" w:cstheme="minorHAnsi"/>
          <w:sz w:val="22"/>
          <w:szCs w:val="22"/>
        </w:rPr>
        <w:t>i propri corsi di laurea magistrale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;</w:t>
      </w:r>
      <w:r w:rsidR="005D31E8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28E94AE7" w14:textId="77777777" w:rsidR="007D7C89" w:rsidRPr="005C7408" w:rsidRDefault="007D7C89" w:rsidP="008C35E0">
      <w:pPr>
        <w:ind w:left="426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20BC337" w14:textId="18EB4588" w:rsidR="00F62C6C" w:rsidRPr="005C7408" w:rsidRDefault="00821781" w:rsidP="008C35E0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hAnsiTheme="minorHAnsi" w:cstheme="minorHAnsi"/>
          <w:sz w:val="22"/>
          <w:szCs w:val="22"/>
        </w:rPr>
        <w:t>stipulano quanto segue:</w:t>
      </w:r>
    </w:p>
    <w:p w14:paraId="784CF064" w14:textId="77777777" w:rsidR="00F62C6C" w:rsidRPr="005C7408" w:rsidRDefault="00F62C6C" w:rsidP="008C35E0">
      <w:pPr>
        <w:jc w:val="both"/>
        <w:rPr>
          <w:rFonts w:asciiTheme="minorHAnsi" w:eastAsia="Calibri" w:hAnsiTheme="minorHAnsi" w:cstheme="minorHAnsi"/>
          <w:b/>
          <w:sz w:val="22"/>
          <w:szCs w:val="22"/>
        </w:rPr>
      </w:pPr>
    </w:p>
    <w:p w14:paraId="6B01C988" w14:textId="6FC0B4DB" w:rsidR="00F62C6C" w:rsidRPr="005C7408" w:rsidRDefault="00423264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1.</w:t>
      </w:r>
      <w:r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5C7408">
        <w:rPr>
          <w:rFonts w:asciiTheme="minorHAnsi" w:eastAsia="Calibri" w:hAnsiTheme="minorHAnsi" w:cstheme="minorHAnsi"/>
          <w:sz w:val="22"/>
          <w:szCs w:val="22"/>
        </w:rPr>
        <w:t>Le Parti</w:t>
      </w:r>
      <w:r w:rsidR="005C7408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2114CD" w:rsidRPr="005C7408">
        <w:rPr>
          <w:rFonts w:asciiTheme="minorHAnsi" w:eastAsia="Calibri" w:hAnsiTheme="minorHAnsi" w:cstheme="minorHAnsi"/>
          <w:sz w:val="22"/>
          <w:szCs w:val="22"/>
        </w:rPr>
        <w:t xml:space="preserve">intendono collaborare nell’ambito del programma </w:t>
      </w:r>
      <w:r w:rsidR="00480B8C" w:rsidRPr="005C7408">
        <w:rPr>
          <w:rFonts w:asciiTheme="minorHAnsi" w:eastAsia="Calibri" w:hAnsiTheme="minorHAnsi" w:cstheme="minorHAnsi"/>
          <w:sz w:val="22"/>
          <w:szCs w:val="22"/>
        </w:rPr>
        <w:t>“</w:t>
      </w:r>
      <w:r w:rsidR="003641CB" w:rsidRPr="005C7408">
        <w:rPr>
          <w:rFonts w:asciiTheme="minorHAnsi" w:eastAsia="Calibri" w:hAnsiTheme="minorHAnsi" w:cstheme="minorHAnsi"/>
          <w:sz w:val="22"/>
          <w:szCs w:val="22"/>
        </w:rPr>
        <w:t>GROWTH@DICCA</w:t>
      </w:r>
      <w:r w:rsidR="00480B8C" w:rsidRPr="005C7408">
        <w:rPr>
          <w:rFonts w:asciiTheme="minorHAnsi" w:eastAsia="Calibri" w:hAnsiTheme="minorHAnsi" w:cstheme="minorHAnsi"/>
          <w:sz w:val="22"/>
          <w:szCs w:val="22"/>
        </w:rPr>
        <w:t>”</w:t>
      </w:r>
    </w:p>
    <w:p w14:paraId="533BB1EE" w14:textId="73C81853" w:rsidR="00423264" w:rsidRPr="005C7408" w:rsidRDefault="00423264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2. </w:t>
      </w:r>
      <w:r w:rsidRPr="005C7408">
        <w:rPr>
          <w:rFonts w:asciiTheme="minorHAnsi" w:eastAsia="Calibri" w:hAnsiTheme="minorHAnsi" w:cstheme="minorHAnsi"/>
          <w:sz w:val="22"/>
          <w:szCs w:val="22"/>
        </w:rPr>
        <w:tab/>
        <w:t xml:space="preserve">Si identificano nel dott. </w:t>
      </w:r>
      <w:proofErr w:type="spellStart"/>
      <w:r w:rsidRPr="005C7408">
        <w:rPr>
          <w:rFonts w:asciiTheme="minorHAnsi" w:eastAsia="Calibri" w:hAnsiTheme="minorHAnsi" w:cstheme="minorHAnsi"/>
          <w:sz w:val="22"/>
          <w:szCs w:val="22"/>
          <w:highlight w:val="yellow"/>
        </w:rPr>
        <w:t>Xxxx</w:t>
      </w:r>
      <w:proofErr w:type="spellEnd"/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 di </w:t>
      </w:r>
      <w:r w:rsidR="0036704A" w:rsidRPr="005C7408">
        <w:rPr>
          <w:rFonts w:asciiTheme="minorHAnsi" w:eastAsia="Calibri" w:hAnsiTheme="minorHAnsi" w:cstheme="minorHAnsi"/>
          <w:sz w:val="22"/>
          <w:szCs w:val="22"/>
          <w:highlight w:val="yellow"/>
        </w:rPr>
        <w:t>XXX</w:t>
      </w: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 e nel</w:t>
      </w:r>
      <w:r w:rsidR="005D3C7C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r</w:t>
      </w:r>
      <w:r w:rsidR="005D3C7C" w:rsidRPr="005C7408">
        <w:rPr>
          <w:rFonts w:asciiTheme="minorHAnsi" w:eastAsia="Calibri" w:hAnsiTheme="minorHAnsi" w:cstheme="minorHAnsi"/>
          <w:sz w:val="22"/>
          <w:szCs w:val="22"/>
        </w:rPr>
        <w:t xml:space="preserve">eferente dei 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t</w:t>
      </w:r>
      <w:r w:rsidR="005D3C7C" w:rsidRPr="005C7408">
        <w:rPr>
          <w:rFonts w:asciiTheme="minorHAnsi" w:eastAsia="Calibri" w:hAnsiTheme="minorHAnsi" w:cstheme="minorHAnsi"/>
          <w:sz w:val="22"/>
          <w:szCs w:val="22"/>
        </w:rPr>
        <w:t xml:space="preserve">irocini </w:t>
      </w:r>
      <w:r w:rsidRPr="005C7408">
        <w:rPr>
          <w:rFonts w:asciiTheme="minorHAnsi" w:eastAsia="Calibri" w:hAnsiTheme="minorHAnsi" w:cstheme="minorHAnsi"/>
          <w:sz w:val="22"/>
          <w:szCs w:val="22"/>
        </w:rPr>
        <w:t>de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l pertinente</w:t>
      </w: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c</w:t>
      </w:r>
      <w:r w:rsidRPr="005C7408">
        <w:rPr>
          <w:rFonts w:asciiTheme="minorHAnsi" w:eastAsia="Calibri" w:hAnsiTheme="minorHAnsi" w:cstheme="minorHAnsi"/>
          <w:sz w:val="22"/>
          <w:szCs w:val="22"/>
        </w:rPr>
        <w:t>ors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o</w:t>
      </w: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 di 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laurea magistrale del DICCA</w:t>
      </w: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5D3C7C" w:rsidRPr="005C7408">
        <w:rPr>
          <w:rFonts w:asciiTheme="minorHAnsi" w:eastAsia="Calibri" w:hAnsiTheme="minorHAnsi" w:cstheme="minorHAnsi"/>
          <w:sz w:val="22"/>
          <w:szCs w:val="22"/>
        </w:rPr>
        <w:t xml:space="preserve">le persone di riferimento per </w:t>
      </w: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le attività congiunte inerenti 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>a</w:t>
      </w: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l programma </w:t>
      </w:r>
    </w:p>
    <w:p w14:paraId="35EEE49B" w14:textId="47720694" w:rsidR="008C35E0" w:rsidRPr="005C7408" w:rsidRDefault="003641CB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3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>.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2C4BEB" w:rsidRPr="005C7408">
        <w:rPr>
          <w:rFonts w:asciiTheme="minorHAnsi" w:eastAsia="Calibri" w:hAnsiTheme="minorHAnsi" w:cstheme="minorHAnsi"/>
          <w:sz w:val="22"/>
          <w:szCs w:val="22"/>
        </w:rPr>
        <w:t xml:space="preserve">Il DICCA </w:t>
      </w:r>
      <w:r w:rsidR="002114CD" w:rsidRPr="005C7408">
        <w:rPr>
          <w:rFonts w:asciiTheme="minorHAnsi" w:eastAsia="Calibri" w:hAnsiTheme="minorHAnsi" w:cstheme="minorHAnsi"/>
          <w:sz w:val="22"/>
          <w:szCs w:val="22"/>
        </w:rPr>
        <w:t xml:space="preserve">si impegna ad aggiornare </w:t>
      </w:r>
      <w:r w:rsidR="002114CD" w:rsidRPr="005C7408">
        <w:rPr>
          <w:rFonts w:asciiTheme="minorHAnsi" w:eastAsia="Calibri" w:hAnsiTheme="minorHAnsi" w:cstheme="minorHAnsi"/>
          <w:sz w:val="22"/>
          <w:szCs w:val="22"/>
          <w:highlight w:val="yellow"/>
        </w:rPr>
        <w:t>XXX</w:t>
      </w:r>
      <w:r w:rsidR="002114CD" w:rsidRPr="005C7408">
        <w:rPr>
          <w:rFonts w:asciiTheme="minorHAnsi" w:eastAsia="Calibri" w:hAnsiTheme="minorHAnsi" w:cstheme="minorHAnsi"/>
          <w:sz w:val="22"/>
          <w:szCs w:val="22"/>
        </w:rPr>
        <w:t xml:space="preserve"> delle iniziative formative inerenti </w:t>
      </w:r>
      <w:r w:rsidR="005D3C7C" w:rsidRPr="005C7408">
        <w:rPr>
          <w:rFonts w:asciiTheme="minorHAnsi" w:eastAsia="Calibri" w:hAnsiTheme="minorHAnsi" w:cstheme="minorHAnsi"/>
          <w:sz w:val="22"/>
          <w:szCs w:val="22"/>
        </w:rPr>
        <w:t>al</w:t>
      </w:r>
      <w:r w:rsidR="002114CD" w:rsidRPr="005C7408">
        <w:rPr>
          <w:rFonts w:asciiTheme="minorHAnsi" w:eastAsia="Calibri" w:hAnsiTheme="minorHAnsi" w:cstheme="minorHAnsi"/>
          <w:sz w:val="22"/>
          <w:szCs w:val="22"/>
        </w:rPr>
        <w:t xml:space="preserve"> programma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1E7E1CE2" w14:textId="0EE4677D" w:rsidR="008C35E0" w:rsidRPr="005C7408" w:rsidRDefault="003641CB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4</w:t>
      </w:r>
      <w:r w:rsidR="00AB0FD0" w:rsidRPr="005C7408">
        <w:rPr>
          <w:rFonts w:asciiTheme="minorHAnsi" w:eastAsia="Calibri" w:hAnsiTheme="minorHAnsi" w:cstheme="minorHAnsi"/>
          <w:sz w:val="22"/>
          <w:szCs w:val="22"/>
        </w:rPr>
        <w:t>.</w:t>
      </w:r>
      <w:r w:rsidR="00AB0FD0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5C7408">
        <w:rPr>
          <w:rFonts w:asciiTheme="minorHAnsi" w:eastAsia="Calibri" w:hAnsiTheme="minorHAnsi" w:cstheme="minorHAnsi"/>
          <w:sz w:val="22"/>
          <w:szCs w:val="22"/>
        </w:rPr>
        <w:t>Le Parti</w:t>
      </w:r>
      <w:r w:rsidR="005C7408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>collaboreranno alla preparazione di materiale audio-visivo e/o all’organizzazione di eventi per la promozione dell’iniziativa mettendo a disposizione personale che possa portare testimonianze significative per gli studenti</w:t>
      </w:r>
      <w:r w:rsidR="00C6353F">
        <w:rPr>
          <w:rFonts w:asciiTheme="minorHAnsi" w:eastAsia="Calibri" w:hAnsiTheme="minorHAnsi" w:cstheme="minorHAnsi"/>
          <w:sz w:val="22"/>
          <w:szCs w:val="22"/>
        </w:rPr>
        <w:t xml:space="preserve"> e studentesse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 xml:space="preserve"> interessati</w:t>
      </w:r>
    </w:p>
    <w:p w14:paraId="7077CDCA" w14:textId="0A9E4930" w:rsidR="005D3C7C" w:rsidRPr="005C7408" w:rsidRDefault="003641CB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5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>.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AB0FD0" w:rsidRPr="005C7408">
        <w:rPr>
          <w:rFonts w:asciiTheme="minorHAnsi" w:eastAsia="Calibri" w:hAnsiTheme="minorHAnsi" w:cstheme="minorHAnsi"/>
          <w:sz w:val="22"/>
          <w:szCs w:val="22"/>
          <w:highlight w:val="yellow"/>
        </w:rPr>
        <w:t>XXX</w:t>
      </w:r>
      <w:r w:rsidR="005D3C7C" w:rsidRPr="005C7408">
        <w:rPr>
          <w:rFonts w:asciiTheme="minorHAnsi" w:eastAsia="Calibri" w:hAnsiTheme="minorHAnsi" w:cstheme="minorHAnsi"/>
          <w:sz w:val="22"/>
          <w:szCs w:val="22"/>
        </w:rPr>
        <w:t xml:space="preserve"> autorizza il DICCA a citare </w:t>
      </w:r>
      <w:r w:rsidR="005D3C7C" w:rsidRPr="005C7408">
        <w:rPr>
          <w:rFonts w:asciiTheme="minorHAnsi" w:eastAsia="Calibri" w:hAnsiTheme="minorHAnsi" w:cstheme="minorHAnsi"/>
          <w:sz w:val="22"/>
          <w:szCs w:val="22"/>
          <w:highlight w:val="yellow"/>
        </w:rPr>
        <w:t>XXX</w:t>
      </w:r>
      <w:r w:rsidR="005D3C7C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AB0FD0" w:rsidRPr="005C7408">
        <w:rPr>
          <w:rFonts w:asciiTheme="minorHAnsi" w:eastAsia="Calibri" w:hAnsiTheme="minorHAnsi" w:cstheme="minorHAnsi"/>
          <w:sz w:val="22"/>
          <w:szCs w:val="22"/>
        </w:rPr>
        <w:t>e/o riport</w:t>
      </w:r>
      <w:r w:rsidR="005D3C7C" w:rsidRPr="005C7408">
        <w:rPr>
          <w:rFonts w:asciiTheme="minorHAnsi" w:eastAsia="Calibri" w:hAnsiTheme="minorHAnsi" w:cstheme="minorHAnsi"/>
          <w:sz w:val="22"/>
          <w:szCs w:val="22"/>
        </w:rPr>
        <w:t xml:space="preserve">arne </w:t>
      </w:r>
      <w:r w:rsidR="00AB0FD0" w:rsidRPr="005C7408">
        <w:rPr>
          <w:rFonts w:asciiTheme="minorHAnsi" w:eastAsia="Calibri" w:hAnsiTheme="minorHAnsi" w:cstheme="minorHAnsi"/>
          <w:sz w:val="22"/>
          <w:szCs w:val="22"/>
        </w:rPr>
        <w:t>il logo</w:t>
      </w:r>
      <w:r w:rsidR="005D3C7C" w:rsidRPr="005C7408">
        <w:rPr>
          <w:rFonts w:asciiTheme="minorHAnsi" w:eastAsia="Calibri" w:hAnsiTheme="minorHAnsi" w:cstheme="minorHAnsi"/>
          <w:sz w:val="22"/>
          <w:szCs w:val="22"/>
        </w:rPr>
        <w:t xml:space="preserve"> in materiale divulgativo, cartaceo</w:t>
      </w:r>
      <w:r w:rsidR="00D03DE7" w:rsidRPr="005C7408">
        <w:rPr>
          <w:rFonts w:asciiTheme="minorHAnsi" w:eastAsia="Calibri" w:hAnsiTheme="minorHAnsi" w:cstheme="minorHAnsi"/>
          <w:sz w:val="22"/>
          <w:szCs w:val="22"/>
        </w:rPr>
        <w:t xml:space="preserve">, </w:t>
      </w:r>
      <w:r w:rsidR="005D3C7C" w:rsidRPr="005C7408">
        <w:rPr>
          <w:rFonts w:asciiTheme="minorHAnsi" w:eastAsia="Calibri" w:hAnsiTheme="minorHAnsi" w:cstheme="minorHAnsi"/>
          <w:sz w:val="22"/>
          <w:szCs w:val="22"/>
        </w:rPr>
        <w:t>digitale</w:t>
      </w:r>
      <w:r w:rsidR="00D03DE7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e</w:t>
      </w:r>
      <w:r w:rsidR="00D03DE7" w:rsidRPr="005C7408">
        <w:rPr>
          <w:rFonts w:asciiTheme="minorHAnsi" w:eastAsia="Calibri" w:hAnsiTheme="minorHAnsi" w:cstheme="minorHAnsi"/>
          <w:sz w:val="22"/>
          <w:szCs w:val="22"/>
        </w:rPr>
        <w:t xml:space="preserve"> online</w:t>
      </w:r>
      <w:r w:rsidR="005D3C7C" w:rsidRPr="005C7408">
        <w:rPr>
          <w:rFonts w:asciiTheme="minorHAnsi" w:eastAsia="Calibri" w:hAnsiTheme="minorHAnsi" w:cstheme="minorHAnsi"/>
          <w:sz w:val="22"/>
          <w:szCs w:val="22"/>
        </w:rPr>
        <w:t>, finalizzato alla promozione del programma “GROWTH@DICCA”</w:t>
      </w:r>
    </w:p>
    <w:p w14:paraId="787B3700" w14:textId="65F9E3DB" w:rsidR="00423264" w:rsidRPr="005C7408" w:rsidRDefault="003641CB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6.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423264" w:rsidRPr="005C7408">
        <w:rPr>
          <w:rFonts w:asciiTheme="minorHAnsi" w:eastAsia="Calibri" w:hAnsiTheme="minorHAnsi" w:cstheme="minorHAnsi"/>
          <w:sz w:val="22"/>
          <w:szCs w:val="22"/>
          <w:highlight w:val="yellow"/>
        </w:rPr>
        <w:t>XXX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 xml:space="preserve"> garantisce la disponibilità ad ospitare almeno </w:t>
      </w:r>
      <w:r w:rsidR="00C6353F">
        <w:rPr>
          <w:rFonts w:asciiTheme="minorHAnsi" w:eastAsia="Calibri" w:hAnsiTheme="minorHAnsi" w:cstheme="minorHAnsi"/>
          <w:sz w:val="22"/>
          <w:szCs w:val="22"/>
        </w:rPr>
        <w:t>uno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 xml:space="preserve"> studente </w:t>
      </w:r>
      <w:r w:rsidR="00C6353F">
        <w:rPr>
          <w:rFonts w:asciiTheme="minorHAnsi" w:eastAsia="Calibri" w:hAnsiTheme="minorHAnsi" w:cstheme="minorHAnsi"/>
          <w:sz w:val="22"/>
          <w:szCs w:val="22"/>
        </w:rPr>
        <w:t xml:space="preserve">o studentessa 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>all’anno per svolgere attività di tirocinio / tesi di laurea presso la propria sede d</w:t>
      </w:r>
      <w:r w:rsidR="00E71201" w:rsidRPr="005C7408">
        <w:rPr>
          <w:rFonts w:asciiTheme="minorHAnsi" w:eastAsia="Calibri" w:hAnsiTheme="minorHAnsi" w:cstheme="minorHAnsi"/>
          <w:sz w:val="22"/>
          <w:szCs w:val="22"/>
        </w:rPr>
        <w:t xml:space="preserve">i </w:t>
      </w:r>
      <w:r w:rsidR="00E71201" w:rsidRPr="005C7408">
        <w:rPr>
          <w:rFonts w:asciiTheme="minorHAnsi" w:eastAsia="Calibri" w:hAnsiTheme="minorHAnsi" w:cstheme="minorHAnsi"/>
          <w:sz w:val="22"/>
          <w:szCs w:val="22"/>
          <w:highlight w:val="yellow"/>
        </w:rPr>
        <w:t>ZZZZ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 xml:space="preserve"> su tematiche concordate con il DICCA inerenti 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all’ingegneria civile, chimica e ambientale</w:t>
      </w:r>
    </w:p>
    <w:p w14:paraId="5C67C6EF" w14:textId="031C675C" w:rsidR="00E71201" w:rsidRPr="005C7408" w:rsidRDefault="003641CB" w:rsidP="00A37B8D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lastRenderedPageBreak/>
        <w:t xml:space="preserve">7. </w:t>
      </w:r>
      <w:r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Pr="005C7408">
        <w:rPr>
          <w:rFonts w:asciiTheme="minorHAnsi" w:eastAsia="Calibri" w:hAnsiTheme="minorHAnsi" w:cstheme="minorHAnsi"/>
          <w:sz w:val="22"/>
          <w:szCs w:val="22"/>
          <w:highlight w:val="yellow"/>
        </w:rPr>
        <w:t>XXX</w:t>
      </w: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 è disponibile a</w:t>
      </w:r>
      <w:r w:rsidR="002D488C" w:rsidRPr="005C7408">
        <w:rPr>
          <w:rFonts w:asciiTheme="minorHAnsi" w:eastAsia="Calibri" w:hAnsiTheme="minorHAnsi" w:cstheme="minorHAnsi"/>
          <w:sz w:val="22"/>
          <w:szCs w:val="22"/>
        </w:rPr>
        <w:t xml:space="preserve"> proporre </w:t>
      </w: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tirocini </w:t>
      </w:r>
      <w:r w:rsidR="00BA1A77" w:rsidRPr="005C7408">
        <w:rPr>
          <w:rFonts w:asciiTheme="minorHAnsi" w:eastAsia="Calibri" w:hAnsiTheme="minorHAnsi" w:cstheme="minorHAnsi"/>
          <w:sz w:val="22"/>
          <w:szCs w:val="22"/>
        </w:rPr>
        <w:t>remunerati</w:t>
      </w:r>
      <w:r w:rsidR="00E830AD" w:rsidRPr="005C7408">
        <w:rPr>
          <w:rFonts w:asciiTheme="minorHAnsi" w:eastAsia="Calibri" w:hAnsiTheme="minorHAnsi" w:cstheme="minorHAnsi"/>
          <w:sz w:val="22"/>
          <w:szCs w:val="22"/>
        </w:rPr>
        <w:t xml:space="preserve"> qualora se ne ravvisi di comune accordo fra le parti l’opportunità </w:t>
      </w:r>
    </w:p>
    <w:p w14:paraId="039DDF76" w14:textId="77DA5704" w:rsidR="00423264" w:rsidRPr="005C7408" w:rsidRDefault="0036704A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8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 xml:space="preserve">. 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ab/>
        <w:t>Il DICCA si impegna ad indicare il nominativo di un proprio docente competente sulle tematiche oggetto del tirocinio e designato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 xml:space="preserve"> quale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423264" w:rsidRPr="005C7408">
        <w:rPr>
          <w:rFonts w:asciiTheme="minorHAnsi" w:eastAsia="Calibri" w:hAnsiTheme="minorHAnsi" w:cstheme="minorHAnsi"/>
          <w:i/>
          <w:iCs/>
          <w:sz w:val="22"/>
          <w:szCs w:val="22"/>
        </w:rPr>
        <w:t>tutor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 xml:space="preserve"> accademico dello stesso</w:t>
      </w:r>
    </w:p>
    <w:p w14:paraId="7435F1A7" w14:textId="0F1267E2" w:rsidR="00AB0FD0" w:rsidRPr="005C7408" w:rsidRDefault="0036704A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9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>.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5E79E1" w:rsidRPr="005C7408">
        <w:rPr>
          <w:rFonts w:asciiTheme="minorHAnsi" w:eastAsia="Calibri" w:hAnsiTheme="minorHAnsi" w:cstheme="minorHAnsi"/>
          <w:sz w:val="22"/>
          <w:szCs w:val="22"/>
        </w:rPr>
        <w:t>I</w:t>
      </w:r>
      <w:r w:rsidR="00AB0FD0" w:rsidRPr="005C7408">
        <w:rPr>
          <w:rFonts w:asciiTheme="minorHAnsi" w:eastAsia="Calibri" w:hAnsiTheme="minorHAnsi" w:cstheme="minorHAnsi"/>
          <w:sz w:val="22"/>
          <w:szCs w:val="22"/>
        </w:rPr>
        <w:t xml:space="preserve">n termini di aspetti di sicurezza e assicurativi, i tirocini saranno regolamentati in accordo con la consueta procedura </w:t>
      </w:r>
      <w:r w:rsidR="00D2296D" w:rsidRPr="005C7408">
        <w:rPr>
          <w:rFonts w:asciiTheme="minorHAnsi" w:eastAsia="Calibri" w:hAnsiTheme="minorHAnsi" w:cstheme="minorHAnsi"/>
          <w:sz w:val="22"/>
          <w:szCs w:val="22"/>
        </w:rPr>
        <w:t xml:space="preserve">da attivare tramite la piattaforma </w:t>
      </w:r>
      <w:hyperlink r:id="rId11" w:history="1">
        <w:r w:rsidR="00D2296D" w:rsidRPr="005C7408">
          <w:rPr>
            <w:rStyle w:val="Collegamentoipertestuale"/>
            <w:rFonts w:asciiTheme="minorHAnsi" w:eastAsia="Calibri" w:hAnsiTheme="minorHAnsi" w:cstheme="minorHAnsi"/>
            <w:sz w:val="22"/>
            <w:szCs w:val="22"/>
          </w:rPr>
          <w:t>https://tirocinitesi.unige.it/home</w:t>
        </w:r>
      </w:hyperlink>
      <w:r w:rsidR="00D2296D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480B8C" w:rsidRPr="005C7408">
        <w:rPr>
          <w:rFonts w:asciiTheme="minorHAnsi" w:eastAsia="Calibri" w:hAnsiTheme="minorHAnsi" w:cstheme="minorHAnsi"/>
          <w:sz w:val="22"/>
          <w:szCs w:val="22"/>
        </w:rPr>
        <w:t>a seguito della stipula di convenzione fra le Parti qualora</w:t>
      </w:r>
      <w:r w:rsidR="00D2296D"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480B8C" w:rsidRPr="005C7408">
        <w:rPr>
          <w:rFonts w:asciiTheme="minorHAnsi" w:eastAsia="Calibri" w:hAnsiTheme="minorHAnsi" w:cstheme="minorHAnsi"/>
          <w:sz w:val="22"/>
          <w:szCs w:val="22"/>
        </w:rPr>
        <w:t>non già in essere</w:t>
      </w:r>
    </w:p>
    <w:p w14:paraId="30601794" w14:textId="29174B2E" w:rsidR="00423264" w:rsidRPr="005C7408" w:rsidRDefault="00E71201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1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0</w:t>
      </w:r>
      <w:r w:rsidR="00423264" w:rsidRPr="005C7408">
        <w:rPr>
          <w:rFonts w:asciiTheme="minorHAnsi" w:eastAsia="Calibri" w:hAnsiTheme="minorHAnsi" w:cstheme="minorHAnsi"/>
          <w:sz w:val="22"/>
          <w:szCs w:val="22"/>
        </w:rPr>
        <w:t>.   Gli oneri derivanti dall'impiego di risorse umane e strumentali sono a carico delle Parti</w:t>
      </w:r>
      <w:r w:rsidR="00480B8C" w:rsidRPr="005C7408">
        <w:rPr>
          <w:rFonts w:asciiTheme="minorHAnsi" w:eastAsia="Calibri" w:hAnsiTheme="minorHAnsi" w:cstheme="minorHAnsi"/>
          <w:sz w:val="22"/>
          <w:szCs w:val="22"/>
        </w:rPr>
        <w:t xml:space="preserve"> per quanto di competenza di ciascuna</w:t>
      </w:r>
    </w:p>
    <w:p w14:paraId="7151E4D8" w14:textId="48DD6AE5" w:rsidR="00F62C6C" w:rsidRPr="005C7408" w:rsidRDefault="00E71201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1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1</w:t>
      </w:r>
      <w:r w:rsidR="00AB0FD0" w:rsidRPr="005C7408">
        <w:rPr>
          <w:rFonts w:asciiTheme="minorHAnsi" w:eastAsia="Calibri" w:hAnsiTheme="minorHAnsi" w:cstheme="minorHAnsi"/>
          <w:sz w:val="22"/>
          <w:szCs w:val="22"/>
        </w:rPr>
        <w:t>.</w:t>
      </w:r>
      <w:r w:rsidR="00AB0FD0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 xml:space="preserve">Le </w:t>
      </w:r>
      <w:r w:rsidRPr="005C7408">
        <w:rPr>
          <w:rFonts w:asciiTheme="minorHAnsi" w:eastAsia="Calibri" w:hAnsiTheme="minorHAnsi" w:cstheme="minorHAnsi"/>
          <w:sz w:val="22"/>
          <w:szCs w:val="22"/>
        </w:rPr>
        <w:t>P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>arti hanno facoltà di recedere unilateralmente dal</w:t>
      </w:r>
      <w:r w:rsidR="00AB0FD0" w:rsidRPr="005C7408">
        <w:rPr>
          <w:rFonts w:asciiTheme="minorHAnsi" w:eastAsia="Calibri" w:hAnsiTheme="minorHAnsi" w:cstheme="minorHAnsi"/>
          <w:sz w:val="22"/>
          <w:szCs w:val="22"/>
        </w:rPr>
        <w:t xml:space="preserve"> presente accordo, 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>ovvero di scioglierl</w:t>
      </w:r>
      <w:r w:rsidR="00AB0FD0" w:rsidRPr="005C7408">
        <w:rPr>
          <w:rFonts w:asciiTheme="minorHAnsi" w:eastAsia="Calibri" w:hAnsiTheme="minorHAnsi" w:cstheme="minorHAnsi"/>
          <w:sz w:val="22"/>
          <w:szCs w:val="22"/>
        </w:rPr>
        <w:t>o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 xml:space="preserve"> consensualmente. Il recesso deve essere esercitato mediante comunicazione scritta da notificare tramite Posta elettronica certificata (PEC)</w:t>
      </w:r>
    </w:p>
    <w:p w14:paraId="6DC5136C" w14:textId="4147BF93" w:rsidR="00F62C6C" w:rsidRPr="005C7408" w:rsidRDefault="00E71201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1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2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>.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5E79E1" w:rsidRPr="005C7408">
        <w:rPr>
          <w:rFonts w:asciiTheme="minorHAnsi" w:eastAsia="Calibri" w:hAnsiTheme="minorHAnsi" w:cstheme="minorHAnsi"/>
          <w:sz w:val="22"/>
          <w:szCs w:val="22"/>
        </w:rPr>
        <w:t>I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>l recesso ha effetto decorsi tre mesi dalla data di notifica dello stesso. Il recesso unilaterale o lo scioglimento hanno effetto per l'avvenire e non incidono sulla parte di protocollo già eseguito</w:t>
      </w:r>
    </w:p>
    <w:p w14:paraId="3C87183C" w14:textId="5EE74B8A" w:rsidR="00F62C6C" w:rsidRPr="005C7408" w:rsidRDefault="008C35E0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1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3</w:t>
      </w: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. </w:t>
      </w:r>
      <w:r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5E79E1" w:rsidRPr="005C7408">
        <w:rPr>
          <w:rFonts w:asciiTheme="minorHAnsi" w:eastAsia="Calibri" w:hAnsiTheme="minorHAnsi" w:cstheme="minorHAnsi"/>
          <w:sz w:val="22"/>
          <w:szCs w:val="22"/>
        </w:rPr>
        <w:t>I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 xml:space="preserve">n caso di recesso unilaterale o di scioglimento le </w:t>
      </w:r>
      <w:r w:rsidR="00D53EA1" w:rsidRPr="005C7408">
        <w:rPr>
          <w:rFonts w:asciiTheme="minorHAnsi" w:eastAsia="Calibri" w:hAnsiTheme="minorHAnsi" w:cstheme="minorHAnsi"/>
          <w:sz w:val="22"/>
          <w:szCs w:val="22"/>
        </w:rPr>
        <w:t>P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>arti concordano fin d'ora, comunque, di portare a conclusione le attività in corso alla data di estinzione del protocollo, salvo quanto eventualmente diversamente disposto negli stessi</w:t>
      </w:r>
    </w:p>
    <w:p w14:paraId="7290BFF3" w14:textId="2C1B07DB" w:rsidR="00F62C6C" w:rsidRPr="005C7408" w:rsidRDefault="00E71201" w:rsidP="008C35E0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1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4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>.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5E79E1" w:rsidRPr="005C7408">
        <w:rPr>
          <w:rFonts w:asciiTheme="minorHAnsi" w:eastAsia="Calibri" w:hAnsiTheme="minorHAnsi" w:cstheme="minorHAnsi"/>
          <w:sz w:val="22"/>
          <w:szCs w:val="22"/>
        </w:rPr>
        <w:t>L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>e Parti si impegnano reciprocamente a trattare e custodire i dati e le informazioni relative all'espletamento di attività riconducibili alla presente Convenzione e agli accordi attuativi di cui all'art. 5, in conformità alle misure e agli obblighi imposti, dal Regolamento (UE) 2016/679 “in materia di protezione dei dati personali”</w:t>
      </w:r>
    </w:p>
    <w:p w14:paraId="4F113A72" w14:textId="2E583617" w:rsidR="0036704A" w:rsidRPr="005C7408" w:rsidRDefault="00E71201" w:rsidP="0036704A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1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5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>.</w:t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5E79E1" w:rsidRPr="005C7408">
        <w:rPr>
          <w:rFonts w:asciiTheme="minorHAnsi" w:eastAsia="Calibri" w:hAnsiTheme="minorHAnsi" w:cstheme="minorHAnsi"/>
          <w:sz w:val="22"/>
          <w:szCs w:val="22"/>
        </w:rPr>
        <w:t>P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 xml:space="preserve">er le eventuali controversie che dovessero insorgere tra le </w:t>
      </w:r>
      <w:r w:rsidR="005C7408" w:rsidRPr="005C7408">
        <w:rPr>
          <w:rFonts w:asciiTheme="minorHAnsi" w:eastAsia="Calibri" w:hAnsiTheme="minorHAnsi" w:cstheme="minorHAnsi"/>
          <w:sz w:val="22"/>
          <w:szCs w:val="22"/>
        </w:rPr>
        <w:t>P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 xml:space="preserve">arti nel corso dell'esecuzione del presente protocollo sarà competente in via esclusiva il foro di </w:t>
      </w:r>
      <w:r w:rsidR="00593849" w:rsidRPr="005C7408">
        <w:rPr>
          <w:rFonts w:asciiTheme="minorHAnsi" w:eastAsia="Calibri" w:hAnsiTheme="minorHAnsi" w:cstheme="minorHAnsi"/>
          <w:sz w:val="22"/>
          <w:szCs w:val="22"/>
        </w:rPr>
        <w:t>Genova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2224BB46" w14:textId="21A919C4" w:rsidR="0036704A" w:rsidRPr="005C7408" w:rsidRDefault="0036704A" w:rsidP="0036704A">
      <w:p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16.</w:t>
      </w:r>
      <w:r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377C34" w:rsidRPr="001D663A">
        <w:rPr>
          <w:rFonts w:asciiTheme="minorHAnsi" w:eastAsia="Calibri" w:hAnsiTheme="minorHAnsi" w:cstheme="minorHAnsi"/>
          <w:sz w:val="22"/>
          <w:szCs w:val="22"/>
        </w:rPr>
        <w:t>Le parti</w:t>
      </w:r>
      <w:r w:rsidRPr="001D663A">
        <w:rPr>
          <w:rFonts w:asciiTheme="minorHAnsi" w:eastAsia="Calibri" w:hAnsiTheme="minorHAnsi" w:cstheme="minorHAnsi"/>
          <w:sz w:val="22"/>
          <w:szCs w:val="22"/>
        </w:rPr>
        <w:t xml:space="preserve"> si </w:t>
      </w:r>
      <w:r w:rsidR="00377C34" w:rsidRPr="001D663A">
        <w:rPr>
          <w:rFonts w:asciiTheme="minorHAnsi" w:eastAsia="Calibri" w:hAnsiTheme="minorHAnsi" w:cstheme="minorHAnsi"/>
          <w:sz w:val="22"/>
          <w:szCs w:val="22"/>
        </w:rPr>
        <w:t xml:space="preserve">impegnano a menzionare il presente </w:t>
      </w:r>
      <w:r w:rsidR="001D663A" w:rsidRPr="001D663A">
        <w:rPr>
          <w:rFonts w:asciiTheme="minorHAnsi" w:eastAsia="Calibri" w:hAnsiTheme="minorHAnsi" w:cstheme="minorHAnsi"/>
          <w:sz w:val="22"/>
          <w:szCs w:val="22"/>
        </w:rPr>
        <w:t>a</w:t>
      </w:r>
      <w:r w:rsidR="00377C34" w:rsidRPr="001D663A">
        <w:rPr>
          <w:rFonts w:asciiTheme="minorHAnsi" w:eastAsia="Calibri" w:hAnsiTheme="minorHAnsi" w:cstheme="minorHAnsi"/>
          <w:sz w:val="22"/>
          <w:szCs w:val="22"/>
        </w:rPr>
        <w:t>ccordo e gli impegni assunti anche negli eventuali contratti/collaborazioni/convenzioni che saranno stipulati in seguito alla sottoscrizione al Programma “GROWTH@DICCA”.</w:t>
      </w:r>
      <w:r w:rsidR="00377C34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2FD355B7" w14:textId="77777777" w:rsidR="00F62C6C" w:rsidRPr="005C7408" w:rsidRDefault="00F62C6C" w:rsidP="008C35E0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598C255F" w14:textId="77777777" w:rsidR="00F62C6C" w:rsidRPr="005C7408" w:rsidRDefault="00F62C6C" w:rsidP="008C35E0">
      <w:pPr>
        <w:jc w:val="both"/>
        <w:rPr>
          <w:rFonts w:asciiTheme="minorHAnsi" w:eastAsia="Calibri" w:hAnsiTheme="minorHAnsi" w:cstheme="minorHAnsi"/>
          <w:b/>
          <w:sz w:val="22"/>
          <w:szCs w:val="22"/>
        </w:rPr>
      </w:pPr>
    </w:p>
    <w:p w14:paraId="5AEE3519" w14:textId="3C28D3EE" w:rsidR="00F62C6C" w:rsidRPr="005C7408" w:rsidRDefault="00B938FA" w:rsidP="008C35E0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>La presente</w:t>
      </w:r>
      <w:r w:rsidR="00187903" w:rsidRPr="005C7408">
        <w:rPr>
          <w:rFonts w:asciiTheme="minorHAnsi" w:eastAsia="Calibri" w:hAnsiTheme="minorHAnsi" w:cstheme="minorHAnsi"/>
          <w:sz w:val="22"/>
          <w:szCs w:val="22"/>
        </w:rPr>
        <w:t xml:space="preserve"> convenzione viene sottoscritta con firma digitale ai sensi </w:t>
      </w:r>
      <w:r w:rsidR="00986B62" w:rsidRPr="005C7408">
        <w:rPr>
          <w:rFonts w:asciiTheme="minorHAnsi" w:eastAsia="Calibri" w:hAnsiTheme="minorHAnsi" w:cstheme="minorHAnsi"/>
          <w:sz w:val="22"/>
          <w:szCs w:val="22"/>
        </w:rPr>
        <w:t>dell’art. 15 co 2-bis della legge 7 agosto 1990</w:t>
      </w:r>
      <w:r w:rsidR="005F6625" w:rsidRPr="005C7408">
        <w:rPr>
          <w:rFonts w:asciiTheme="minorHAnsi" w:eastAsia="Calibri" w:hAnsiTheme="minorHAnsi" w:cstheme="minorHAnsi"/>
          <w:sz w:val="22"/>
          <w:szCs w:val="22"/>
        </w:rPr>
        <w:t>, n.241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7F77EB00" w14:textId="77777777" w:rsidR="00F62C6C" w:rsidRPr="005C7408" w:rsidRDefault="00F62C6C" w:rsidP="008C35E0">
      <w:pPr>
        <w:jc w:val="both"/>
        <w:rPr>
          <w:rFonts w:asciiTheme="minorHAnsi" w:eastAsia="Calibri" w:hAnsiTheme="minorHAnsi" w:cstheme="minorHAnsi"/>
          <w:strike/>
          <w:sz w:val="22"/>
          <w:szCs w:val="22"/>
        </w:rPr>
      </w:pPr>
    </w:p>
    <w:p w14:paraId="367F66EC" w14:textId="3CE6E1A0" w:rsidR="00F62C6C" w:rsidRPr="005C7408" w:rsidRDefault="00F62C6C" w:rsidP="008C35E0">
      <w:pPr>
        <w:jc w:val="both"/>
        <w:rPr>
          <w:rFonts w:asciiTheme="minorHAnsi" w:eastAsia="Calibri" w:hAnsiTheme="minorHAnsi" w:cstheme="minorHAnsi"/>
          <w:strike/>
          <w:sz w:val="22"/>
          <w:szCs w:val="22"/>
        </w:rPr>
      </w:pPr>
    </w:p>
    <w:p w14:paraId="509C3264" w14:textId="39CB4E74" w:rsidR="00F62C6C" w:rsidRPr="005C7408" w:rsidRDefault="00F62C6C" w:rsidP="008C35E0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Luogo e Data ……………………………………………… </w:t>
      </w:r>
    </w:p>
    <w:p w14:paraId="13460B2F" w14:textId="77777777" w:rsidR="00F62C6C" w:rsidRPr="005C7408" w:rsidRDefault="00F62C6C" w:rsidP="008C35E0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F6E3B8F" w14:textId="77777777" w:rsidR="00F62C6C" w:rsidRPr="005C7408" w:rsidRDefault="00F62C6C" w:rsidP="008C35E0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12C57B33" w14:textId="77777777" w:rsidR="0036704A" w:rsidRPr="005C7408" w:rsidRDefault="0036704A" w:rsidP="008C35E0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72EFE23F" w14:textId="6E7CE361" w:rsidR="00F62C6C" w:rsidRPr="005C7408" w:rsidRDefault="00F62C6C" w:rsidP="008C35E0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507BE7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8C35E0" w:rsidRPr="005C7408">
        <w:rPr>
          <w:rFonts w:asciiTheme="minorHAnsi" w:eastAsia="Calibri" w:hAnsiTheme="minorHAnsi" w:cstheme="minorHAnsi"/>
          <w:sz w:val="22"/>
          <w:szCs w:val="22"/>
        </w:rPr>
        <w:tab/>
      </w:r>
    </w:p>
    <w:p w14:paraId="77C775A8" w14:textId="36F70D82" w:rsidR="00F62C6C" w:rsidRPr="005C7408" w:rsidRDefault="00A91133" w:rsidP="00A91133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C7408">
        <w:rPr>
          <w:rFonts w:asciiTheme="minorHAnsi" w:eastAsia="Calibri" w:hAnsiTheme="minorHAnsi" w:cstheme="minorHAnsi"/>
          <w:sz w:val="22"/>
          <w:szCs w:val="22"/>
        </w:rPr>
        <w:t xml:space="preserve">Il 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 xml:space="preserve">Legale rappresentante 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>XXX</w:t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507BE7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2F60DA">
        <w:rPr>
          <w:rFonts w:asciiTheme="minorHAnsi" w:eastAsia="Calibri" w:hAnsiTheme="minorHAnsi" w:cstheme="minorHAnsi"/>
          <w:sz w:val="22"/>
          <w:szCs w:val="22"/>
        </w:rPr>
        <w:t xml:space="preserve">La </w:t>
      </w:r>
      <w:r w:rsidR="00507BE7" w:rsidRPr="005C7408">
        <w:rPr>
          <w:rFonts w:asciiTheme="minorHAnsi" w:eastAsia="Calibri" w:hAnsiTheme="minorHAnsi" w:cstheme="minorHAnsi"/>
          <w:sz w:val="22"/>
          <w:szCs w:val="22"/>
        </w:rPr>
        <w:t>Direttr</w:t>
      </w:r>
      <w:r w:rsidR="002F60DA">
        <w:rPr>
          <w:rFonts w:asciiTheme="minorHAnsi" w:eastAsia="Calibri" w:hAnsiTheme="minorHAnsi" w:cstheme="minorHAnsi"/>
          <w:sz w:val="22"/>
          <w:szCs w:val="22"/>
        </w:rPr>
        <w:t>ic</w:t>
      </w:r>
      <w:r w:rsidR="00507BE7" w:rsidRPr="005C7408">
        <w:rPr>
          <w:rFonts w:asciiTheme="minorHAnsi" w:eastAsia="Calibri" w:hAnsiTheme="minorHAnsi" w:cstheme="minorHAnsi"/>
          <w:sz w:val="22"/>
          <w:szCs w:val="22"/>
        </w:rPr>
        <w:t>e</w:t>
      </w:r>
      <w:r w:rsidR="0036704A" w:rsidRPr="005C7408">
        <w:rPr>
          <w:rFonts w:asciiTheme="minorHAnsi" w:eastAsia="Calibri" w:hAnsiTheme="minorHAnsi" w:cstheme="minorHAnsi"/>
          <w:sz w:val="22"/>
          <w:szCs w:val="22"/>
        </w:rPr>
        <w:t xml:space="preserve"> del DICCA</w:t>
      </w:r>
    </w:p>
    <w:p w14:paraId="08B99AD3" w14:textId="296F5A70" w:rsidR="00F62C6C" w:rsidRPr="005C7408" w:rsidRDefault="00A37B8D" w:rsidP="0036704A">
      <w:pPr>
        <w:jc w:val="both"/>
        <w:rPr>
          <w:rFonts w:asciiTheme="minorHAnsi" w:eastAsia="Calibri" w:hAnsiTheme="minorHAnsi" w:cstheme="minorHAnsi"/>
          <w:strike/>
          <w:sz w:val="22"/>
          <w:szCs w:val="22"/>
        </w:rPr>
      </w:pPr>
      <w:r w:rsidRPr="00A37B8D">
        <w:rPr>
          <w:rFonts w:asciiTheme="minorHAnsi" w:eastAsia="Calibri" w:hAnsiTheme="minorHAnsi" w:cstheme="minorHAnsi"/>
          <w:sz w:val="22"/>
          <w:szCs w:val="22"/>
          <w:highlight w:val="yellow"/>
        </w:rPr>
        <w:t>ZZZ</w:t>
      </w:r>
      <w:r>
        <w:rPr>
          <w:rFonts w:asciiTheme="minorHAnsi" w:eastAsia="Calibri" w:hAnsiTheme="minorHAnsi" w:cstheme="minorHAnsi"/>
          <w:sz w:val="22"/>
          <w:szCs w:val="22"/>
        </w:rPr>
        <w:tab/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ab/>
        <w:t xml:space="preserve">    </w:t>
      </w:r>
      <w:r w:rsidR="00507BE7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507BE7" w:rsidRPr="005C7408">
        <w:rPr>
          <w:rFonts w:asciiTheme="minorHAnsi" w:eastAsia="Calibri" w:hAnsiTheme="minorHAnsi" w:cstheme="minorHAnsi"/>
          <w:sz w:val="22"/>
          <w:szCs w:val="22"/>
        </w:rPr>
        <w:tab/>
      </w:r>
      <w:r w:rsidR="00F62C6C" w:rsidRPr="005C7408">
        <w:rPr>
          <w:rFonts w:asciiTheme="minorHAnsi" w:eastAsia="Calibri" w:hAnsiTheme="minorHAnsi" w:cstheme="minorHAnsi"/>
          <w:sz w:val="22"/>
          <w:szCs w:val="22"/>
        </w:rPr>
        <w:t>Prof.</w:t>
      </w:r>
      <w:r w:rsidR="002F60DA">
        <w:rPr>
          <w:rFonts w:asciiTheme="minorHAnsi" w:eastAsia="Calibri" w:hAnsiTheme="minorHAnsi" w:cstheme="minorHAnsi"/>
          <w:sz w:val="22"/>
          <w:szCs w:val="22"/>
        </w:rPr>
        <w:t>ssa Maria Pia Repetto</w:t>
      </w:r>
    </w:p>
    <w:p w14:paraId="52AFFE2E" w14:textId="2A5B3C7B" w:rsidR="00F62C6C" w:rsidRPr="00A37B8D" w:rsidRDefault="00F62C6C" w:rsidP="00A37B8D">
      <w:pPr>
        <w:jc w:val="both"/>
        <w:rPr>
          <w:rFonts w:ascii="Times New Roman" w:eastAsia="Calibri" w:hAnsi="Times New Roman" w:cs="Times New Roman"/>
          <w:strike/>
          <w:sz w:val="22"/>
          <w:szCs w:val="22"/>
        </w:rPr>
      </w:pPr>
    </w:p>
    <w:sectPr w:rsidR="00F62C6C" w:rsidRPr="00A37B8D" w:rsidSect="00FC21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608" w:right="1701" w:bottom="2245" w:left="1701" w:header="1134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32C57" w14:textId="77777777" w:rsidR="00F6754C" w:rsidRDefault="00F6754C" w:rsidP="003F5DF3">
      <w:r>
        <w:separator/>
      </w:r>
    </w:p>
  </w:endnote>
  <w:endnote w:type="continuationSeparator" w:id="0">
    <w:p w14:paraId="393BCC15" w14:textId="77777777" w:rsidR="00F6754C" w:rsidRDefault="00F6754C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72E2B2-942A-4523-823B-BED3612F4CEE}"/>
    <w:embedBold r:id="rId2" w:fontKey="{6850CBE0-5E79-47E2-9B3F-66F92F4B8B11}"/>
    <w:embedItalic r:id="rId3" w:fontKey="{17502C34-041C-4590-8252-6D3FCA7AF415}"/>
    <w:embedBoldItalic r:id="rId4" w:fontKey="{E3E9FAF8-EDC0-4831-A587-1B7ECF44C1B7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5" w:fontKey="{D4FE13C8-BC03-43CB-964B-1EBB9EAA5EB7}"/>
    <w:embedItalic r:id="rId6" w:fontKey="{1AAEEE56-035E-4CC6-8A92-26390C3EC7B9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7" w:fontKey="{9FA2C3DE-6A20-41C5-B6A1-20DD4E373EDE}"/>
    <w:embedBold r:id="rId8" w:fontKey="{128879C5-8B53-4A47-A257-1E98552657F7}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9" w:fontKey="{CFC3CD63-060D-4FF8-BB18-E46B030ECD97}"/>
  </w:font>
  <w:font w:name="Fira Sans SemiBold">
    <w:charset w:val="00"/>
    <w:family w:val="swiss"/>
    <w:pitch w:val="variable"/>
    <w:sig w:usb0="600002FF" w:usb1="00000001" w:usb2="00000000" w:usb3="00000000" w:csb0="0000019F" w:csb1="00000000"/>
    <w:embedRegular r:id="rId10" w:fontKey="{095A985B-D40E-44A6-804D-B012D1A54A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DD2B6E3-4603-4BEE-B878-7D6281091A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Content>
      <w:p w14:paraId="485C6E08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85C6E09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C6E0A" w14:textId="77777777" w:rsidR="001466D0" w:rsidRDefault="001466D0" w:rsidP="001466D0">
    <w:pPr>
      <w:pStyle w:val="Pidipagina"/>
      <w:pBdr>
        <w:bottom w:val="single" w:sz="6" w:space="1" w:color="auto"/>
      </w:pBdr>
      <w:rPr>
        <w:rFonts w:ascii="Fira Sans SemiBold" w:hAnsi="Fira Sans SemiBold"/>
        <w:sz w:val="16"/>
      </w:rPr>
    </w:pPr>
  </w:p>
  <w:p w14:paraId="485C6E0B" w14:textId="77777777" w:rsidR="001466D0" w:rsidRDefault="001466D0" w:rsidP="001466D0">
    <w:pPr>
      <w:pStyle w:val="Pidipagina"/>
      <w:rPr>
        <w:rFonts w:ascii="Fira Sans SemiBold" w:hAnsi="Fira Sans SemiBold"/>
        <w:sz w:val="16"/>
      </w:rPr>
    </w:pPr>
  </w:p>
  <w:p w14:paraId="485C6E0C" w14:textId="77777777" w:rsidR="00966498" w:rsidRDefault="00966498" w:rsidP="00966498">
    <w:pPr>
      <w:pStyle w:val="Pidipagina"/>
      <w:rPr>
        <w:rFonts w:ascii="Roboto Slab" w:hAnsi="Roboto Slab"/>
        <w:b/>
        <w:sz w:val="16"/>
      </w:rPr>
    </w:pPr>
    <w:r>
      <w:rPr>
        <w:rFonts w:ascii="Roboto Slab" w:hAnsi="Roboto Slab"/>
        <w:b/>
        <w:sz w:val="16"/>
      </w:rPr>
      <w:t>Dipartimento di Ingegneria Civile, Chimica e Ambientale</w:t>
    </w:r>
  </w:p>
  <w:p w14:paraId="485C6E0D" w14:textId="14DC9254" w:rsidR="00966498" w:rsidRDefault="00966498" w:rsidP="00966498">
    <w:pPr>
      <w:pStyle w:val="Pidipagina"/>
      <w:jc w:val="both"/>
      <w:rPr>
        <w:sz w:val="16"/>
      </w:rPr>
    </w:pPr>
    <w:hyperlink r:id="rId1" w:history="1">
      <w:r w:rsidRPr="00966498">
        <w:rPr>
          <w:rStyle w:val="Collegamentoipertestuale"/>
          <w:sz w:val="16"/>
        </w:rPr>
        <w:t>dicca.unige.it</w:t>
      </w:r>
    </w:hyperlink>
  </w:p>
  <w:p w14:paraId="485C6E0E" w14:textId="77777777" w:rsidR="00966498" w:rsidRDefault="00966498" w:rsidP="00966498">
    <w:pPr>
      <w:pStyle w:val="Pidipagina"/>
      <w:jc w:val="both"/>
      <w:rPr>
        <w:rStyle w:val="Collegamentoipertestuale"/>
        <w:color w:val="auto"/>
        <w:u w:val="none"/>
      </w:rPr>
    </w:pPr>
    <w:r>
      <w:rPr>
        <w:sz w:val="16"/>
      </w:rPr>
      <w:t>P. IVA 00754150100</w:t>
    </w:r>
  </w:p>
  <w:p w14:paraId="485C6E0F" w14:textId="77777777" w:rsidR="00966498" w:rsidRDefault="00966498" w:rsidP="00966498">
    <w:pPr>
      <w:pStyle w:val="Pidipagina"/>
      <w:jc w:val="both"/>
      <w:rPr>
        <w:rStyle w:val="Collegamentoipertestuale"/>
        <w:sz w:val="16"/>
      </w:rPr>
    </w:pPr>
  </w:p>
  <w:p w14:paraId="485C6E10" w14:textId="77777777" w:rsidR="00966498" w:rsidRDefault="00966498" w:rsidP="00966498">
    <w:pPr>
      <w:pStyle w:val="Pidipagina"/>
      <w:rPr>
        <w:sz w:val="16"/>
      </w:rPr>
    </w:pPr>
    <w:r w:rsidRPr="00966498">
      <w:rPr>
        <w:sz w:val="16"/>
      </w:rPr>
      <w:t>+39 010 3352491</w:t>
    </w:r>
  </w:p>
  <w:p w14:paraId="485C6E11" w14:textId="77777777" w:rsidR="00966498" w:rsidRDefault="00966498" w:rsidP="00966498">
    <w:pPr>
      <w:pStyle w:val="Pidipagina"/>
      <w:rPr>
        <w:sz w:val="16"/>
      </w:rPr>
    </w:pPr>
    <w:r>
      <w:rPr>
        <w:sz w:val="16"/>
      </w:rPr>
      <w:t>Via Montallegro 1, 16145 Genova</w:t>
    </w:r>
  </w:p>
  <w:p w14:paraId="485C6E12" w14:textId="77777777" w:rsidR="003F5DF3" w:rsidRPr="001C3068" w:rsidRDefault="00966498" w:rsidP="00966498">
    <w:pPr>
      <w:pStyle w:val="Pidipagina"/>
      <w:rPr>
        <w:sz w:val="16"/>
      </w:rPr>
    </w:pPr>
    <w:hyperlink r:id="rId2" w:history="1">
      <w:r w:rsidRPr="00966498">
        <w:rPr>
          <w:rStyle w:val="Collegamentoipertestuale"/>
          <w:sz w:val="16"/>
        </w:rPr>
        <w:t>direttore@dicca.unige.it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FCA12" w14:textId="77777777" w:rsidR="00607722" w:rsidRDefault="0060772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C88404" w14:textId="77777777" w:rsidR="00F6754C" w:rsidRDefault="00F6754C" w:rsidP="003F5DF3"/>
  </w:footnote>
  <w:footnote w:type="continuationSeparator" w:id="0">
    <w:p w14:paraId="2F0FECFD" w14:textId="77777777" w:rsidR="00F6754C" w:rsidRDefault="00F6754C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FF091" w14:textId="77777777" w:rsidR="00607722" w:rsidRDefault="006077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F6683" w14:textId="498AA94F" w:rsidR="00243E52" w:rsidRPr="00243E52" w:rsidRDefault="001466D0" w:rsidP="00243E52">
    <w:pPr>
      <w:ind w:left="5172" w:hanging="5172"/>
      <w:rPr>
        <w:color w:val="7F7F7F"/>
      </w:rPr>
    </w:pPr>
    <w:r>
      <w:rPr>
        <w:noProof/>
      </w:rPr>
      <w:drawing>
        <wp:inline distT="0" distB="0" distL="0" distR="0" wp14:anchorId="485C6E15" wp14:editId="485C6E16">
          <wp:extent cx="3110669" cy="504121"/>
          <wp:effectExtent l="0" t="0" r="1270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hi UniGe v1.1 RGB (1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2375" cy="51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4D30">
      <w:tab/>
    </w:r>
  </w:p>
  <w:p w14:paraId="67D8584D" w14:textId="11DC9C8A" w:rsidR="00544D30" w:rsidRDefault="00544D30" w:rsidP="00544D30">
    <w:pPr>
      <w:pStyle w:val="Intestazione"/>
      <w:tabs>
        <w:tab w:val="left" w:pos="7859"/>
      </w:tabs>
      <w:rPr>
        <w:color w:val="7F7F7F"/>
      </w:rPr>
    </w:pPr>
  </w:p>
  <w:p w14:paraId="485C6E07" w14:textId="1AF8131E" w:rsidR="001C3068" w:rsidRPr="003F5DF3" w:rsidRDefault="001C3068" w:rsidP="00544D30">
    <w:pPr>
      <w:pStyle w:val="Intestazione"/>
      <w:tabs>
        <w:tab w:val="clear" w:pos="9638"/>
        <w:tab w:val="left" w:pos="598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E6B48" w14:textId="77777777" w:rsidR="00607722" w:rsidRDefault="0060772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FA6398"/>
    <w:multiLevelType w:val="hybridMultilevel"/>
    <w:tmpl w:val="61A8D990"/>
    <w:lvl w:ilvl="0" w:tplc="C54EEF56">
      <w:start w:val="1"/>
      <w:numFmt w:val="decimal"/>
      <w:lvlText w:val="%1."/>
      <w:lvlJc w:val="left"/>
      <w:pPr>
        <w:ind w:left="788" w:hanging="42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62383D"/>
    <w:multiLevelType w:val="hybridMultilevel"/>
    <w:tmpl w:val="62B09114"/>
    <w:lvl w:ilvl="0" w:tplc="BBFADEF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1C2EA0"/>
    <w:multiLevelType w:val="hybridMultilevel"/>
    <w:tmpl w:val="D4E28DA2"/>
    <w:lvl w:ilvl="0" w:tplc="0AB2C97E">
      <w:start w:val="1"/>
      <w:numFmt w:val="decimal"/>
      <w:lvlText w:val="%1."/>
      <w:lvlJc w:val="left"/>
      <w:pPr>
        <w:ind w:left="11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656A0514">
      <w:numFmt w:val="bullet"/>
      <w:lvlText w:val="•"/>
      <w:lvlJc w:val="left"/>
      <w:pPr>
        <w:ind w:left="1094" w:hanging="361"/>
      </w:pPr>
      <w:rPr>
        <w:rFonts w:hint="default"/>
        <w:lang w:val="it-IT" w:eastAsia="en-US" w:bidi="ar-SA"/>
      </w:rPr>
    </w:lvl>
    <w:lvl w:ilvl="2" w:tplc="4C107C78">
      <w:numFmt w:val="bullet"/>
      <w:lvlText w:val="•"/>
      <w:lvlJc w:val="left"/>
      <w:pPr>
        <w:ind w:left="2069" w:hanging="361"/>
      </w:pPr>
      <w:rPr>
        <w:rFonts w:hint="default"/>
        <w:lang w:val="it-IT" w:eastAsia="en-US" w:bidi="ar-SA"/>
      </w:rPr>
    </w:lvl>
    <w:lvl w:ilvl="3" w:tplc="74A8BF50">
      <w:numFmt w:val="bullet"/>
      <w:lvlText w:val="•"/>
      <w:lvlJc w:val="left"/>
      <w:pPr>
        <w:ind w:left="3043" w:hanging="361"/>
      </w:pPr>
      <w:rPr>
        <w:rFonts w:hint="default"/>
        <w:lang w:val="it-IT" w:eastAsia="en-US" w:bidi="ar-SA"/>
      </w:rPr>
    </w:lvl>
    <w:lvl w:ilvl="4" w:tplc="10AC175A">
      <w:numFmt w:val="bullet"/>
      <w:lvlText w:val="•"/>
      <w:lvlJc w:val="left"/>
      <w:pPr>
        <w:ind w:left="4018" w:hanging="361"/>
      </w:pPr>
      <w:rPr>
        <w:rFonts w:hint="default"/>
        <w:lang w:val="it-IT" w:eastAsia="en-US" w:bidi="ar-SA"/>
      </w:rPr>
    </w:lvl>
    <w:lvl w:ilvl="5" w:tplc="58785C2A">
      <w:numFmt w:val="bullet"/>
      <w:lvlText w:val="•"/>
      <w:lvlJc w:val="left"/>
      <w:pPr>
        <w:ind w:left="4993" w:hanging="361"/>
      </w:pPr>
      <w:rPr>
        <w:rFonts w:hint="default"/>
        <w:lang w:val="it-IT" w:eastAsia="en-US" w:bidi="ar-SA"/>
      </w:rPr>
    </w:lvl>
    <w:lvl w:ilvl="6" w:tplc="16BA6094">
      <w:numFmt w:val="bullet"/>
      <w:lvlText w:val="•"/>
      <w:lvlJc w:val="left"/>
      <w:pPr>
        <w:ind w:left="5967" w:hanging="361"/>
      </w:pPr>
      <w:rPr>
        <w:rFonts w:hint="default"/>
        <w:lang w:val="it-IT" w:eastAsia="en-US" w:bidi="ar-SA"/>
      </w:rPr>
    </w:lvl>
    <w:lvl w:ilvl="7" w:tplc="72DCD9D4">
      <w:numFmt w:val="bullet"/>
      <w:lvlText w:val="•"/>
      <w:lvlJc w:val="left"/>
      <w:pPr>
        <w:ind w:left="6942" w:hanging="361"/>
      </w:pPr>
      <w:rPr>
        <w:rFonts w:hint="default"/>
        <w:lang w:val="it-IT" w:eastAsia="en-US" w:bidi="ar-SA"/>
      </w:rPr>
    </w:lvl>
    <w:lvl w:ilvl="8" w:tplc="14D47950">
      <w:numFmt w:val="bullet"/>
      <w:lvlText w:val="•"/>
      <w:lvlJc w:val="left"/>
      <w:pPr>
        <w:ind w:left="7917" w:hanging="361"/>
      </w:pPr>
      <w:rPr>
        <w:rFonts w:hint="default"/>
        <w:lang w:val="it-IT" w:eastAsia="en-US" w:bidi="ar-SA"/>
      </w:rPr>
    </w:lvl>
  </w:abstractNum>
  <w:abstractNum w:abstractNumId="4" w15:restartNumberingAfterBreak="0">
    <w:nsid w:val="7F204E08"/>
    <w:multiLevelType w:val="hybridMultilevel"/>
    <w:tmpl w:val="A6243046"/>
    <w:lvl w:ilvl="0" w:tplc="BBFADEF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157924">
    <w:abstractNumId w:val="0"/>
  </w:num>
  <w:num w:numId="2" w16cid:durableId="585768179">
    <w:abstractNumId w:val="4"/>
  </w:num>
  <w:num w:numId="3" w16cid:durableId="1363433754">
    <w:abstractNumId w:val="2"/>
  </w:num>
  <w:num w:numId="4" w16cid:durableId="527448900">
    <w:abstractNumId w:val="3"/>
  </w:num>
  <w:num w:numId="5" w16cid:durableId="2018463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8"/>
  <w:embedTrueType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2A2"/>
    <w:rsid w:val="00004744"/>
    <w:rsid w:val="000117B9"/>
    <w:rsid w:val="00043302"/>
    <w:rsid w:val="00055269"/>
    <w:rsid w:val="00074127"/>
    <w:rsid w:val="00076247"/>
    <w:rsid w:val="000E5DA2"/>
    <w:rsid w:val="00105A22"/>
    <w:rsid w:val="00112DFD"/>
    <w:rsid w:val="001466D0"/>
    <w:rsid w:val="00153322"/>
    <w:rsid w:val="00187903"/>
    <w:rsid w:val="00194C4D"/>
    <w:rsid w:val="00195414"/>
    <w:rsid w:val="001A2820"/>
    <w:rsid w:val="001C3068"/>
    <w:rsid w:val="001D4D2B"/>
    <w:rsid w:val="001D663A"/>
    <w:rsid w:val="001E1FB8"/>
    <w:rsid w:val="001E770B"/>
    <w:rsid w:val="001F1D3E"/>
    <w:rsid w:val="002114CD"/>
    <w:rsid w:val="00217D4D"/>
    <w:rsid w:val="00226E2B"/>
    <w:rsid w:val="002358C9"/>
    <w:rsid w:val="00242EF0"/>
    <w:rsid w:val="00243E52"/>
    <w:rsid w:val="00250187"/>
    <w:rsid w:val="002760A4"/>
    <w:rsid w:val="002839C5"/>
    <w:rsid w:val="002A72FE"/>
    <w:rsid w:val="002B68B0"/>
    <w:rsid w:val="002C4BEB"/>
    <w:rsid w:val="002D488C"/>
    <w:rsid w:val="002F3D85"/>
    <w:rsid w:val="002F60DA"/>
    <w:rsid w:val="003020D0"/>
    <w:rsid w:val="00326D04"/>
    <w:rsid w:val="00343F33"/>
    <w:rsid w:val="0034460E"/>
    <w:rsid w:val="00354631"/>
    <w:rsid w:val="003562AC"/>
    <w:rsid w:val="003641CB"/>
    <w:rsid w:val="0036704A"/>
    <w:rsid w:val="00377C34"/>
    <w:rsid w:val="0038310A"/>
    <w:rsid w:val="003A27FB"/>
    <w:rsid w:val="003F5DF3"/>
    <w:rsid w:val="00423264"/>
    <w:rsid w:val="00450277"/>
    <w:rsid w:val="00452858"/>
    <w:rsid w:val="00480B8C"/>
    <w:rsid w:val="004B5D81"/>
    <w:rsid w:val="004C18D9"/>
    <w:rsid w:val="004F0729"/>
    <w:rsid w:val="004F2E32"/>
    <w:rsid w:val="004F702B"/>
    <w:rsid w:val="00502370"/>
    <w:rsid w:val="00506260"/>
    <w:rsid w:val="00507ACD"/>
    <w:rsid w:val="00507BE7"/>
    <w:rsid w:val="00525F76"/>
    <w:rsid w:val="005271AB"/>
    <w:rsid w:val="00535197"/>
    <w:rsid w:val="00543449"/>
    <w:rsid w:val="00544D30"/>
    <w:rsid w:val="00545633"/>
    <w:rsid w:val="00547F0C"/>
    <w:rsid w:val="005534D5"/>
    <w:rsid w:val="005649DC"/>
    <w:rsid w:val="00593236"/>
    <w:rsid w:val="00593849"/>
    <w:rsid w:val="005B64C6"/>
    <w:rsid w:val="005C7408"/>
    <w:rsid w:val="005D31E8"/>
    <w:rsid w:val="005D3C7C"/>
    <w:rsid w:val="005E79E1"/>
    <w:rsid w:val="005F07AF"/>
    <w:rsid w:val="005F6625"/>
    <w:rsid w:val="00607722"/>
    <w:rsid w:val="00607AFB"/>
    <w:rsid w:val="00613FF7"/>
    <w:rsid w:val="0061777A"/>
    <w:rsid w:val="0062710D"/>
    <w:rsid w:val="00631803"/>
    <w:rsid w:val="00634222"/>
    <w:rsid w:val="006615DC"/>
    <w:rsid w:val="0066485C"/>
    <w:rsid w:val="00667AFB"/>
    <w:rsid w:val="00673C01"/>
    <w:rsid w:val="0067407A"/>
    <w:rsid w:val="006774FA"/>
    <w:rsid w:val="006957E6"/>
    <w:rsid w:val="006B007E"/>
    <w:rsid w:val="006D3DAB"/>
    <w:rsid w:val="006D76CC"/>
    <w:rsid w:val="00701634"/>
    <w:rsid w:val="00722F41"/>
    <w:rsid w:val="0073782A"/>
    <w:rsid w:val="00767EF1"/>
    <w:rsid w:val="00791101"/>
    <w:rsid w:val="00791D29"/>
    <w:rsid w:val="00792D5B"/>
    <w:rsid w:val="00793EF0"/>
    <w:rsid w:val="007D0C08"/>
    <w:rsid w:val="007D7C89"/>
    <w:rsid w:val="007E625B"/>
    <w:rsid w:val="007F5419"/>
    <w:rsid w:val="00802832"/>
    <w:rsid w:val="00821781"/>
    <w:rsid w:val="00823329"/>
    <w:rsid w:val="0082755C"/>
    <w:rsid w:val="008375A8"/>
    <w:rsid w:val="00851FA4"/>
    <w:rsid w:val="00852E31"/>
    <w:rsid w:val="0085676E"/>
    <w:rsid w:val="00865F31"/>
    <w:rsid w:val="0088083F"/>
    <w:rsid w:val="008B3E22"/>
    <w:rsid w:val="008C35E0"/>
    <w:rsid w:val="008D46BD"/>
    <w:rsid w:val="008F2DED"/>
    <w:rsid w:val="008F61C6"/>
    <w:rsid w:val="00904AEC"/>
    <w:rsid w:val="009051ED"/>
    <w:rsid w:val="00942837"/>
    <w:rsid w:val="00966498"/>
    <w:rsid w:val="00983D87"/>
    <w:rsid w:val="00986592"/>
    <w:rsid w:val="00986B62"/>
    <w:rsid w:val="009D0309"/>
    <w:rsid w:val="009E180B"/>
    <w:rsid w:val="009E7C04"/>
    <w:rsid w:val="00A030E7"/>
    <w:rsid w:val="00A17721"/>
    <w:rsid w:val="00A214CF"/>
    <w:rsid w:val="00A35629"/>
    <w:rsid w:val="00A37B8D"/>
    <w:rsid w:val="00A6146B"/>
    <w:rsid w:val="00A775A6"/>
    <w:rsid w:val="00A80F21"/>
    <w:rsid w:val="00A91133"/>
    <w:rsid w:val="00A933F0"/>
    <w:rsid w:val="00AA5147"/>
    <w:rsid w:val="00AA5C08"/>
    <w:rsid w:val="00AA719B"/>
    <w:rsid w:val="00AB0452"/>
    <w:rsid w:val="00AB0FD0"/>
    <w:rsid w:val="00AB2F73"/>
    <w:rsid w:val="00AC7A31"/>
    <w:rsid w:val="00AD2196"/>
    <w:rsid w:val="00AD421A"/>
    <w:rsid w:val="00AD4553"/>
    <w:rsid w:val="00AF72A2"/>
    <w:rsid w:val="00B07D58"/>
    <w:rsid w:val="00B14217"/>
    <w:rsid w:val="00B22611"/>
    <w:rsid w:val="00B25499"/>
    <w:rsid w:val="00B3319A"/>
    <w:rsid w:val="00B477B1"/>
    <w:rsid w:val="00B6038F"/>
    <w:rsid w:val="00B83C14"/>
    <w:rsid w:val="00B938FA"/>
    <w:rsid w:val="00BA1A77"/>
    <w:rsid w:val="00BB711F"/>
    <w:rsid w:val="00BD13DA"/>
    <w:rsid w:val="00BD3A70"/>
    <w:rsid w:val="00BD3C01"/>
    <w:rsid w:val="00C07949"/>
    <w:rsid w:val="00C20A0C"/>
    <w:rsid w:val="00C22F57"/>
    <w:rsid w:val="00C573A1"/>
    <w:rsid w:val="00C62FC6"/>
    <w:rsid w:val="00C6353F"/>
    <w:rsid w:val="00C76553"/>
    <w:rsid w:val="00C77BC7"/>
    <w:rsid w:val="00CC0F61"/>
    <w:rsid w:val="00CD4094"/>
    <w:rsid w:val="00CE3D30"/>
    <w:rsid w:val="00D03526"/>
    <w:rsid w:val="00D03DE7"/>
    <w:rsid w:val="00D07E8D"/>
    <w:rsid w:val="00D13C88"/>
    <w:rsid w:val="00D2296D"/>
    <w:rsid w:val="00D51AB4"/>
    <w:rsid w:val="00D53EA1"/>
    <w:rsid w:val="00DB0A8A"/>
    <w:rsid w:val="00DE73E1"/>
    <w:rsid w:val="00DF2C55"/>
    <w:rsid w:val="00E172EB"/>
    <w:rsid w:val="00E30C35"/>
    <w:rsid w:val="00E33FF6"/>
    <w:rsid w:val="00E47ED9"/>
    <w:rsid w:val="00E60B26"/>
    <w:rsid w:val="00E6574C"/>
    <w:rsid w:val="00E71201"/>
    <w:rsid w:val="00E830AD"/>
    <w:rsid w:val="00EB1D3F"/>
    <w:rsid w:val="00EB564E"/>
    <w:rsid w:val="00ED5A6E"/>
    <w:rsid w:val="00EE72DF"/>
    <w:rsid w:val="00F024CF"/>
    <w:rsid w:val="00F61043"/>
    <w:rsid w:val="00F62C6C"/>
    <w:rsid w:val="00F6754C"/>
    <w:rsid w:val="00F76EB9"/>
    <w:rsid w:val="00F83BE4"/>
    <w:rsid w:val="00FB25EE"/>
    <w:rsid w:val="00FC0D3A"/>
    <w:rsid w:val="00FC2123"/>
    <w:rsid w:val="00FC2C79"/>
    <w:rsid w:val="00FC5DD4"/>
    <w:rsid w:val="00FD7F87"/>
    <w:rsid w:val="00FE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5C6DEF"/>
  <w15:chartTrackingRefBased/>
  <w15:docId w15:val="{B42A9300-4DE6-4411-BA84-745D9ABF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17B9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character" w:customStyle="1" w:styleId="hwtze">
    <w:name w:val="hwtze"/>
    <w:basedOn w:val="Carpredefinitoparagrafo"/>
    <w:rsid w:val="00AA719B"/>
  </w:style>
  <w:style w:type="character" w:customStyle="1" w:styleId="rynqvb">
    <w:name w:val="rynqvb"/>
    <w:basedOn w:val="Carpredefinitoparagrafo"/>
    <w:rsid w:val="00AA719B"/>
  </w:style>
  <w:style w:type="paragraph" w:styleId="Paragrafoelenco">
    <w:name w:val="List Paragraph"/>
    <w:basedOn w:val="Normale"/>
    <w:uiPriority w:val="1"/>
    <w:qFormat/>
    <w:rsid w:val="0067407A"/>
    <w:pPr>
      <w:widowControl w:val="0"/>
      <w:autoSpaceDE w:val="0"/>
      <w:autoSpaceDN w:val="0"/>
      <w:ind w:left="112" w:right="113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Corpotesto">
    <w:name w:val="Body Text"/>
    <w:basedOn w:val="Normale"/>
    <w:link w:val="CorpotestoCarattere"/>
    <w:uiPriority w:val="1"/>
    <w:qFormat/>
    <w:rsid w:val="0085676E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5676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irocinitesi.unige.it/hom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ettore@dicca.unige.it" TargetMode="External"/><Relationship Id="rId1" Type="http://schemas.openxmlformats.org/officeDocument/2006/relationships/hyperlink" Target="https://unigeit.sharepoint.com/sites/SettoredidatticaPolitecnica/Documenti%20condivisi/DICCA/didca/Manager%20Didattico/CARTA%20INTESTATA/dicca.unig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danielac\AppData\Local\Temp\DICCA_carta_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5DE6E9F23A6E4D93DBFABF00C203C1" ma:contentTypeVersion="16" ma:contentTypeDescription="Creare un nuovo documento." ma:contentTypeScope="" ma:versionID="3128e7a728be35ea0578dfa3b6050b27">
  <xsd:schema xmlns:xsd="http://www.w3.org/2001/XMLSchema" xmlns:xs="http://www.w3.org/2001/XMLSchema" xmlns:p="http://schemas.microsoft.com/office/2006/metadata/properties" xmlns:ns2="1519c2c1-e7c9-4262-a047-ff06aecc3fc0" xmlns:ns3="a9f966e7-da99-48b8-a956-62b310f5e6e5" targetNamespace="http://schemas.microsoft.com/office/2006/metadata/properties" ma:root="true" ma:fieldsID="8e49297c80b2a2ee22534a4336c81284" ns2:_="" ns3:_="">
    <xsd:import namespace="1519c2c1-e7c9-4262-a047-ff06aecc3fc0"/>
    <xsd:import namespace="a9f966e7-da99-48b8-a956-62b310f5e6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9c2c1-e7c9-4262-a047-ff06aecc3f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b3f316dc-fb4b-4146-8b22-f4ef2efe4b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966e7-da99-48b8-a956-62b310f5e6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4a84943-08ee-442b-8179-e6bcb863361b}" ma:internalName="TaxCatchAll" ma:showField="CatchAllData" ma:web="a9f966e7-da99-48b8-a956-62b310f5e6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f966e7-da99-48b8-a956-62b310f5e6e5" xsi:nil="true"/>
    <lcf76f155ced4ddcb4097134ff3c332f xmlns="1519c2c1-e7c9-4262-a047-ff06aecc3fc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B52170-FD67-46C1-9BC8-A09D4C770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9c2c1-e7c9-4262-a047-ff06aecc3fc0"/>
    <ds:schemaRef ds:uri="a9f966e7-da99-48b8-a956-62b310f5e6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FA2AFF-693A-4CC9-AB91-EA3AA60FBF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307285-3D76-4449-80D9-4357371BDC48}">
  <ds:schemaRefs>
    <ds:schemaRef ds:uri="http://schemas.microsoft.com/office/2006/metadata/properties"/>
    <ds:schemaRef ds:uri="http://schemas.microsoft.com/office/infopath/2007/PartnerControls"/>
    <ds:schemaRef ds:uri="a9f966e7-da99-48b8-a956-62b310f5e6e5"/>
    <ds:schemaRef ds:uri="1519c2c1-e7c9-4262-a047-ff06aecc3fc0"/>
  </ds:schemaRefs>
</ds:datastoreItem>
</file>

<file path=customXml/itemProps4.xml><?xml version="1.0" encoding="utf-8"?>
<ds:datastoreItem xmlns:ds="http://schemas.openxmlformats.org/officeDocument/2006/customXml" ds:itemID="{36B66C33-9D97-497C-A7C8-5F39E12BC7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DICCA_carta_intestata.dotx</Template>
  <TotalTime>8</TotalTime>
  <Pages>2</Pages>
  <Words>712</Words>
  <Characters>4061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Catto</dc:creator>
  <cp:keywords/>
  <dc:description/>
  <cp:lastModifiedBy>Alessandro Bottaro</cp:lastModifiedBy>
  <cp:revision>6</cp:revision>
  <dcterms:created xsi:type="dcterms:W3CDTF">2024-06-06T19:51:00Z</dcterms:created>
  <dcterms:modified xsi:type="dcterms:W3CDTF">2024-12-19T14:30:00Z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0x010100065DE6E9F23A6E4D93DBFABF00C203C1</vt:lpwstr>
  </property>
  <property fmtid="{D5CDD505-2E9C-101B-9397-08002B2CF9AE}" pid="3" name="Order">
    <vt:r8>1000000</vt:r8>
  </property>
  <property fmtid="{D5CDD505-2E9C-101B-9397-08002B2CF9AE}" pid="4" name="MediaServiceImageTags">
    <vt:lpwstr/>
  </property>
</Properties>
</file>