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9254B" w14:textId="77777777" w:rsidR="009258D8" w:rsidRPr="00515568" w:rsidRDefault="009258D8" w:rsidP="009258D8">
      <w:pPr>
        <w:ind w:left="360"/>
        <w:jc w:val="center"/>
        <w:rPr>
          <w:rFonts w:ascii="Calibri" w:hAnsi="Calibri" w:cs="Calibri"/>
          <w:szCs w:val="20"/>
        </w:rPr>
      </w:pPr>
    </w:p>
    <w:p w14:paraId="1F788743" w14:textId="77777777" w:rsidR="009258D8" w:rsidRPr="00515568" w:rsidRDefault="009258D8" w:rsidP="009258D8">
      <w:pPr>
        <w:ind w:left="360"/>
        <w:jc w:val="center"/>
        <w:rPr>
          <w:rFonts w:cs="Calibri"/>
          <w:szCs w:val="20"/>
        </w:rPr>
      </w:pPr>
      <w:r w:rsidRPr="00515568">
        <w:rPr>
          <w:rFonts w:cs="Calibri"/>
          <w:szCs w:val="20"/>
        </w:rPr>
        <w:t>ISTANZA DI PARTECIPAZIONE ALL’INDAGINE DI MERCATO</w:t>
      </w:r>
    </w:p>
    <w:p w14:paraId="6DE9E716" w14:textId="77777777" w:rsidR="009258D8" w:rsidRPr="00515568" w:rsidRDefault="009258D8" w:rsidP="009258D8">
      <w:pPr>
        <w:ind w:left="360"/>
        <w:jc w:val="center"/>
        <w:rPr>
          <w:rFonts w:cs="Calibri"/>
          <w:szCs w:val="20"/>
        </w:rPr>
      </w:pPr>
    </w:p>
    <w:p w14:paraId="4153175A" w14:textId="77777777" w:rsidR="009258D8" w:rsidRPr="00515568" w:rsidRDefault="009258D8" w:rsidP="009258D8">
      <w:pPr>
        <w:ind w:left="4820"/>
        <w:rPr>
          <w:rFonts w:cs="Calibri"/>
          <w:szCs w:val="20"/>
        </w:rPr>
      </w:pPr>
      <w:r w:rsidRPr="00515568">
        <w:rPr>
          <w:rFonts w:cs="Calibri"/>
          <w:szCs w:val="20"/>
        </w:rPr>
        <w:t>All’ Università degli Studi di Genova</w:t>
      </w:r>
    </w:p>
    <w:p w14:paraId="2BB3A1F3" w14:textId="77777777" w:rsidR="009258D8" w:rsidRPr="00515568" w:rsidRDefault="009258D8" w:rsidP="0023656D">
      <w:pPr>
        <w:ind w:left="4820"/>
        <w:rPr>
          <w:rFonts w:cs="Calibri"/>
          <w:szCs w:val="20"/>
        </w:rPr>
      </w:pPr>
      <w:r w:rsidRPr="00515568">
        <w:rPr>
          <w:rFonts w:cs="Calibri"/>
          <w:szCs w:val="20"/>
        </w:rPr>
        <w:t>Dipartimento di Ingegneria Civile, Chimica e Ambientale</w:t>
      </w:r>
    </w:p>
    <w:p w14:paraId="2558C158" w14:textId="77777777" w:rsidR="009258D8" w:rsidRPr="00515568" w:rsidRDefault="009258D8" w:rsidP="0023656D">
      <w:pPr>
        <w:ind w:left="4112" w:firstLine="708"/>
        <w:rPr>
          <w:rFonts w:cs="Calibri"/>
          <w:szCs w:val="20"/>
        </w:rPr>
      </w:pPr>
      <w:r w:rsidRPr="00515568">
        <w:rPr>
          <w:rFonts w:cs="Calibri"/>
          <w:szCs w:val="20"/>
        </w:rPr>
        <w:t>dicca@pec.unige.it</w:t>
      </w:r>
    </w:p>
    <w:p w14:paraId="58FE0D2E" w14:textId="77777777" w:rsidR="009258D8" w:rsidRPr="00515568" w:rsidRDefault="009258D8" w:rsidP="009258D8">
      <w:pPr>
        <w:tabs>
          <w:tab w:val="left" w:pos="2977"/>
        </w:tabs>
        <w:ind w:left="2844"/>
        <w:rPr>
          <w:rFonts w:cs="Calibri"/>
          <w:szCs w:val="20"/>
        </w:rPr>
      </w:pPr>
      <w:r w:rsidRPr="00515568">
        <w:rPr>
          <w:rFonts w:cs="Calibri"/>
          <w:szCs w:val="20"/>
        </w:rPr>
        <w:t xml:space="preserve">   </w:t>
      </w:r>
      <w:r w:rsidRPr="00515568">
        <w:rPr>
          <w:rFonts w:cs="Calibri"/>
          <w:szCs w:val="20"/>
        </w:rPr>
        <w:tab/>
      </w:r>
    </w:p>
    <w:p w14:paraId="254C911A" w14:textId="77777777" w:rsidR="009258D8" w:rsidRPr="00515568" w:rsidRDefault="009258D8" w:rsidP="009258D8">
      <w:pPr>
        <w:tabs>
          <w:tab w:val="left" w:pos="2977"/>
        </w:tabs>
        <w:ind w:left="2844"/>
        <w:rPr>
          <w:rFonts w:cs="Calibri"/>
          <w:szCs w:val="20"/>
        </w:rPr>
      </w:pPr>
    </w:p>
    <w:p w14:paraId="1F71BC57" w14:textId="77777777" w:rsidR="00CD7B96" w:rsidRPr="008B6AFB" w:rsidRDefault="009258D8" w:rsidP="00CD7B96">
      <w:pPr>
        <w:jc w:val="both"/>
        <w:rPr>
          <w:rFonts w:ascii="Times New Roman" w:hAnsi="Times New Roman"/>
          <w:b/>
          <w:sz w:val="24"/>
        </w:rPr>
      </w:pPr>
      <w:r w:rsidRPr="00515568">
        <w:rPr>
          <w:rFonts w:cs="Calibri"/>
          <w:szCs w:val="20"/>
          <w:u w:val="single"/>
        </w:rPr>
        <w:t>Oggetto</w:t>
      </w:r>
      <w:r w:rsidRPr="00515568">
        <w:rPr>
          <w:rFonts w:cs="Calibri"/>
          <w:szCs w:val="20"/>
        </w:rPr>
        <w:t xml:space="preserve">: </w:t>
      </w:r>
      <w:r w:rsidR="00CD7B96" w:rsidRPr="00CD7B96">
        <w:rPr>
          <w:rFonts w:cs="Calibri"/>
          <w:szCs w:val="20"/>
        </w:rPr>
        <w:t xml:space="preserve">AVVISO ESPLORATIVO DI MANIFESTAZIONE DI INTERESSE Finalizzata all’affidamento tramite procedura negoziata ai sensi dell’art. 36, comma 2, </w:t>
      </w:r>
      <w:proofErr w:type="spellStart"/>
      <w:r w:rsidR="00CD7B96" w:rsidRPr="00CD7B96">
        <w:rPr>
          <w:rFonts w:cs="Calibri"/>
          <w:szCs w:val="20"/>
        </w:rPr>
        <w:t>lett</w:t>
      </w:r>
      <w:proofErr w:type="spellEnd"/>
      <w:r w:rsidR="00CD7B96" w:rsidRPr="00CD7B96">
        <w:rPr>
          <w:rFonts w:cs="Calibri"/>
          <w:szCs w:val="20"/>
        </w:rPr>
        <w:t xml:space="preserve"> a), D. Lgs. n. 50/2016 della fornitura di gas tecnici ed azoto liquido per le es</w:t>
      </w:r>
      <w:bookmarkStart w:id="0" w:name="_GoBack"/>
      <w:bookmarkEnd w:id="0"/>
      <w:r w:rsidR="00CD7B96" w:rsidRPr="00CD7B96">
        <w:rPr>
          <w:rFonts w:cs="Calibri"/>
          <w:szCs w:val="20"/>
        </w:rPr>
        <w:t>igenze dei laboratori del Dipartimento di Ingegneria Civile, Chimica ed Ambientale dell’Università degli Studi di Genova con importo a base di gara inferiore ad € 40.000,00 CIG: Z762ED7775</w:t>
      </w:r>
    </w:p>
    <w:p w14:paraId="056761CC" w14:textId="199C623F" w:rsidR="009258D8" w:rsidRPr="00515568" w:rsidRDefault="009258D8" w:rsidP="0023656D">
      <w:pPr>
        <w:jc w:val="both"/>
        <w:rPr>
          <w:rFonts w:cs="Calibri"/>
          <w:szCs w:val="20"/>
        </w:rPr>
      </w:pPr>
    </w:p>
    <w:p w14:paraId="6A1F904B" w14:textId="77777777" w:rsidR="009258D8" w:rsidRPr="00515568" w:rsidRDefault="009258D8" w:rsidP="009258D8">
      <w:pPr>
        <w:tabs>
          <w:tab w:val="left" w:pos="2977"/>
        </w:tabs>
        <w:rPr>
          <w:rFonts w:cs="Calibri"/>
          <w:szCs w:val="20"/>
        </w:rPr>
      </w:pPr>
    </w:p>
    <w:p w14:paraId="57EF8E7F" w14:textId="77777777" w:rsidR="009258D8" w:rsidRPr="00515568" w:rsidRDefault="009258D8" w:rsidP="009258D8">
      <w:pPr>
        <w:tabs>
          <w:tab w:val="left" w:pos="2977"/>
        </w:tabs>
        <w:spacing w:line="360" w:lineRule="auto"/>
        <w:rPr>
          <w:rFonts w:cs="Calibri"/>
          <w:szCs w:val="20"/>
        </w:rPr>
      </w:pPr>
      <w:r w:rsidRPr="00515568">
        <w:rPr>
          <w:rFonts w:cs="Calibri"/>
          <w:szCs w:val="20"/>
        </w:rPr>
        <w:t>Il sottoscritto             ____________________________________________________</w:t>
      </w:r>
    </w:p>
    <w:p w14:paraId="1C3A84A4" w14:textId="77777777" w:rsidR="009258D8" w:rsidRPr="00515568" w:rsidRDefault="009258D8" w:rsidP="009258D8">
      <w:pPr>
        <w:tabs>
          <w:tab w:val="left" w:pos="2977"/>
        </w:tabs>
        <w:spacing w:line="360" w:lineRule="auto"/>
        <w:rPr>
          <w:rFonts w:cs="Calibri"/>
          <w:szCs w:val="20"/>
        </w:rPr>
      </w:pPr>
      <w:r w:rsidRPr="00515568">
        <w:rPr>
          <w:rFonts w:cs="Calibri"/>
          <w:szCs w:val="20"/>
        </w:rPr>
        <w:t>nato il                        ____________________ a ______________________________</w:t>
      </w:r>
    </w:p>
    <w:p w14:paraId="0BFF4DA4" w14:textId="77777777" w:rsidR="009258D8" w:rsidRPr="00515568" w:rsidRDefault="009258D8" w:rsidP="009258D8">
      <w:pPr>
        <w:tabs>
          <w:tab w:val="left" w:pos="2977"/>
        </w:tabs>
        <w:spacing w:line="360" w:lineRule="auto"/>
        <w:rPr>
          <w:rFonts w:cs="Calibri"/>
          <w:szCs w:val="20"/>
        </w:rPr>
      </w:pPr>
      <w:r w:rsidRPr="00515568">
        <w:rPr>
          <w:rFonts w:cs="Calibri"/>
          <w:szCs w:val="20"/>
        </w:rPr>
        <w:t>in qualità di               ____________________________________________________</w:t>
      </w:r>
    </w:p>
    <w:p w14:paraId="5C5239AF" w14:textId="77777777" w:rsidR="009258D8" w:rsidRPr="00515568" w:rsidRDefault="009258D8" w:rsidP="009258D8">
      <w:pPr>
        <w:tabs>
          <w:tab w:val="left" w:pos="2977"/>
        </w:tabs>
        <w:spacing w:line="360" w:lineRule="auto"/>
        <w:rPr>
          <w:rFonts w:cs="Calibri"/>
          <w:szCs w:val="20"/>
        </w:rPr>
      </w:pPr>
      <w:r w:rsidRPr="00515568">
        <w:rPr>
          <w:rFonts w:cs="Calibri"/>
          <w:szCs w:val="20"/>
        </w:rPr>
        <w:t>della ditta                  ____________________________________________________</w:t>
      </w:r>
    </w:p>
    <w:p w14:paraId="597BD5C0" w14:textId="77777777" w:rsidR="009258D8" w:rsidRPr="00515568" w:rsidRDefault="009258D8" w:rsidP="009258D8">
      <w:pPr>
        <w:tabs>
          <w:tab w:val="left" w:pos="2977"/>
        </w:tabs>
        <w:spacing w:line="360" w:lineRule="auto"/>
        <w:rPr>
          <w:rFonts w:cs="Calibri"/>
          <w:szCs w:val="20"/>
        </w:rPr>
      </w:pPr>
      <w:r w:rsidRPr="00515568">
        <w:rPr>
          <w:rFonts w:cs="Calibri"/>
          <w:szCs w:val="20"/>
        </w:rPr>
        <w:t>con sede in               ____________________________________________________</w:t>
      </w:r>
    </w:p>
    <w:p w14:paraId="7EC40528" w14:textId="77777777" w:rsidR="009258D8" w:rsidRPr="00515568" w:rsidRDefault="009258D8" w:rsidP="009258D8">
      <w:pPr>
        <w:tabs>
          <w:tab w:val="left" w:pos="2977"/>
        </w:tabs>
        <w:spacing w:line="360" w:lineRule="auto"/>
        <w:rPr>
          <w:rFonts w:cs="Calibri"/>
          <w:szCs w:val="20"/>
        </w:rPr>
      </w:pPr>
      <w:r w:rsidRPr="00515568">
        <w:rPr>
          <w:rFonts w:cs="Calibri"/>
          <w:szCs w:val="20"/>
        </w:rPr>
        <w:t>telefono                     ____________________ fax _____________________________</w:t>
      </w:r>
    </w:p>
    <w:p w14:paraId="4106CAA4" w14:textId="77777777" w:rsidR="009258D8" w:rsidRPr="00515568" w:rsidRDefault="009258D8" w:rsidP="009258D8">
      <w:pPr>
        <w:tabs>
          <w:tab w:val="left" w:pos="2977"/>
        </w:tabs>
        <w:spacing w:line="360" w:lineRule="auto"/>
        <w:rPr>
          <w:rFonts w:cs="Calibri"/>
          <w:szCs w:val="20"/>
        </w:rPr>
      </w:pPr>
      <w:r w:rsidRPr="00515568">
        <w:rPr>
          <w:rFonts w:cs="Calibri"/>
          <w:szCs w:val="20"/>
        </w:rPr>
        <w:t>Indirizzo PEC            ____________________________________________________</w:t>
      </w:r>
    </w:p>
    <w:p w14:paraId="3C98B9D7" w14:textId="77777777" w:rsidR="009258D8" w:rsidRPr="00515568" w:rsidRDefault="009258D8" w:rsidP="009258D8">
      <w:pPr>
        <w:tabs>
          <w:tab w:val="left" w:pos="2977"/>
        </w:tabs>
        <w:spacing w:line="360" w:lineRule="auto"/>
        <w:rPr>
          <w:rFonts w:cs="Calibri"/>
          <w:szCs w:val="20"/>
        </w:rPr>
      </w:pPr>
      <w:r w:rsidRPr="00515568">
        <w:rPr>
          <w:rFonts w:cs="Calibri"/>
          <w:szCs w:val="20"/>
        </w:rPr>
        <w:t>con codice fiscale     ____________________________________________________</w:t>
      </w:r>
    </w:p>
    <w:p w14:paraId="4A1E32CA" w14:textId="77777777" w:rsidR="009258D8" w:rsidRPr="00515568" w:rsidRDefault="009258D8" w:rsidP="009258D8">
      <w:pPr>
        <w:tabs>
          <w:tab w:val="left" w:pos="2977"/>
        </w:tabs>
        <w:spacing w:line="360" w:lineRule="auto"/>
        <w:rPr>
          <w:rFonts w:cs="Calibri"/>
          <w:szCs w:val="20"/>
        </w:rPr>
      </w:pPr>
      <w:r w:rsidRPr="00515568">
        <w:rPr>
          <w:rFonts w:cs="Calibri"/>
          <w:szCs w:val="20"/>
        </w:rPr>
        <w:t>con partita IVA n.      ____________________________________________________</w:t>
      </w:r>
    </w:p>
    <w:p w14:paraId="038F4661" w14:textId="77777777" w:rsidR="009258D8" w:rsidRPr="00515568" w:rsidRDefault="009258D8" w:rsidP="009258D8">
      <w:pPr>
        <w:tabs>
          <w:tab w:val="left" w:pos="2977"/>
        </w:tabs>
        <w:rPr>
          <w:rFonts w:cs="Calibri"/>
          <w:szCs w:val="20"/>
        </w:rPr>
      </w:pPr>
    </w:p>
    <w:p w14:paraId="2A8BA64B" w14:textId="77777777" w:rsidR="009258D8" w:rsidRPr="00515568" w:rsidRDefault="009258D8" w:rsidP="0023656D">
      <w:pPr>
        <w:tabs>
          <w:tab w:val="left" w:pos="2977"/>
        </w:tabs>
        <w:jc w:val="both"/>
        <w:rPr>
          <w:rFonts w:cs="Calibri"/>
          <w:szCs w:val="20"/>
        </w:rPr>
      </w:pPr>
      <w:r w:rsidRPr="00515568">
        <w:rPr>
          <w:rFonts w:cs="Calibri"/>
          <w:szCs w:val="20"/>
        </w:rPr>
        <w:t>MANIFESTA il proprio interesse alla partecipazione alla procedura in oggetto e pertanto CHIEDE di partecipare all’indagine di mercato indicata in oggetto.</w:t>
      </w:r>
    </w:p>
    <w:p w14:paraId="4A7767C8" w14:textId="77777777" w:rsidR="009258D8" w:rsidRPr="00515568" w:rsidRDefault="009258D8" w:rsidP="009258D8">
      <w:pPr>
        <w:tabs>
          <w:tab w:val="left" w:pos="2977"/>
        </w:tabs>
        <w:rPr>
          <w:rFonts w:cs="Calibri"/>
          <w:szCs w:val="20"/>
        </w:rPr>
      </w:pPr>
    </w:p>
    <w:p w14:paraId="61D54A02" w14:textId="77777777" w:rsidR="009258D8" w:rsidRPr="00515568" w:rsidRDefault="009258D8" w:rsidP="0023656D">
      <w:pPr>
        <w:tabs>
          <w:tab w:val="left" w:pos="2977"/>
        </w:tabs>
        <w:jc w:val="both"/>
        <w:rPr>
          <w:rFonts w:cs="Calibri"/>
          <w:szCs w:val="20"/>
        </w:rPr>
      </w:pPr>
      <w:r w:rsidRPr="00515568">
        <w:rPr>
          <w:rFonts w:cs="Calibri"/>
          <w:szCs w:val="20"/>
        </w:rPr>
        <w:t>DICHIARA di essere a conoscenza dei requisiti generali e speciali che dovranno possedere le imprese invitate alla procedura</w:t>
      </w:r>
    </w:p>
    <w:p w14:paraId="4E850D36" w14:textId="77777777" w:rsidR="009258D8" w:rsidRPr="00515568" w:rsidRDefault="009258D8" w:rsidP="009258D8">
      <w:pPr>
        <w:tabs>
          <w:tab w:val="left" w:pos="2977"/>
        </w:tabs>
        <w:rPr>
          <w:rFonts w:cs="Calibri"/>
          <w:szCs w:val="20"/>
        </w:rPr>
      </w:pPr>
    </w:p>
    <w:p w14:paraId="6158AC54" w14:textId="77777777" w:rsidR="009258D8" w:rsidRPr="00515568" w:rsidRDefault="009258D8" w:rsidP="0023656D">
      <w:pPr>
        <w:tabs>
          <w:tab w:val="left" w:pos="2977"/>
        </w:tabs>
        <w:jc w:val="both"/>
        <w:rPr>
          <w:rFonts w:cs="Calibri"/>
          <w:szCs w:val="20"/>
        </w:rPr>
      </w:pPr>
      <w:r w:rsidRPr="00515568">
        <w:rPr>
          <w:rFonts w:cs="Calibri"/>
          <w:szCs w:val="20"/>
        </w:rPr>
        <w:t>Il sottoscritto dichiara, altresì, di essere informato che:</w:t>
      </w:r>
    </w:p>
    <w:p w14:paraId="21D7F8F2"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le finalità e le modalità del trattamento dei dati conferiti riguardano esclusivamente lo svolgimento delle funzioni istituzionale dell’Amministrazione appaltante, nei limiti stabiliti dal Regolamento UE 2016/679 – GDPR, nonché dalla legge e dai regolamenti;</w:t>
      </w:r>
    </w:p>
    <w:p w14:paraId="75761B00"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il conferimento dei dati ha natura obbligatoria; il rifiuto di rispondere comporterà l’impossibilità di partecipare all’indagine di mercato;</w:t>
      </w:r>
    </w:p>
    <w:p w14:paraId="4EF6CCF4"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 dati potranno essere comunicati e/o diffusi unicamente ai fini delle comunicazioni obbligatorie per legge ovvero necessarie, ai sensi delle vigenti disposizione comunitarie, legislative e regolamentari;</w:t>
      </w:r>
    </w:p>
    <w:p w14:paraId="6D219384"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lastRenderedPageBreak/>
        <w:t>in relazione al trattamento, l’interessato potrà esercitare i diritti previsti dagli articoli da 15 a 22 del GDPR;</w:t>
      </w:r>
    </w:p>
    <w:p w14:paraId="3C2517DA"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il titolare del trattamento dei dati conferiti è l’Università degli Studi di Genova, con sede in Via Balbi, 5 – 16126 Genova; il responsabile del trattamento è il Rettore dell’Università degli Studi di Genova.</w:t>
      </w:r>
    </w:p>
    <w:p w14:paraId="7610EB6C" w14:textId="77777777" w:rsidR="009258D8" w:rsidRPr="00515568" w:rsidRDefault="009258D8" w:rsidP="009258D8">
      <w:pPr>
        <w:tabs>
          <w:tab w:val="left" w:pos="1418"/>
        </w:tabs>
        <w:jc w:val="both"/>
        <w:rPr>
          <w:rFonts w:cs="Calibri"/>
          <w:szCs w:val="20"/>
        </w:rPr>
      </w:pPr>
    </w:p>
    <w:p w14:paraId="0224774A" w14:textId="77777777" w:rsidR="009258D8" w:rsidRPr="00515568" w:rsidRDefault="009258D8" w:rsidP="0023656D">
      <w:pPr>
        <w:jc w:val="both"/>
        <w:rPr>
          <w:rFonts w:cs="Calibri"/>
          <w:szCs w:val="20"/>
        </w:rPr>
      </w:pPr>
      <w:r w:rsidRPr="00515568">
        <w:rPr>
          <w:rFonts w:cs="Calibri"/>
          <w:szCs w:val="20"/>
        </w:rPr>
        <w:t>Alla presente istanza allega:</w:t>
      </w:r>
    </w:p>
    <w:p w14:paraId="4C00F878" w14:textId="77777777" w:rsidR="009258D8" w:rsidRPr="00515568" w:rsidRDefault="009258D8" w:rsidP="0023656D">
      <w:pPr>
        <w:numPr>
          <w:ilvl w:val="0"/>
          <w:numId w:val="4"/>
        </w:numPr>
        <w:contextualSpacing/>
        <w:jc w:val="both"/>
        <w:rPr>
          <w:rFonts w:cs="Calibri"/>
          <w:szCs w:val="20"/>
        </w:rPr>
      </w:pPr>
      <w:r w:rsidRPr="00515568">
        <w:rPr>
          <w:rFonts w:cs="Calibri"/>
          <w:szCs w:val="20"/>
        </w:rPr>
        <w:t xml:space="preserve">una fotocopia del documento di identità del sottoscrittore (non necessaria in caso di firma digitale dell’istanza). La domanda può essere sottoscritta anche da un procuratore del legale rappresentante ed in tale caso va trasmessa la relativa procura; </w:t>
      </w:r>
    </w:p>
    <w:p w14:paraId="5C490257" w14:textId="77777777" w:rsidR="009258D8" w:rsidRPr="00515568" w:rsidRDefault="00BB7F27" w:rsidP="0023656D">
      <w:pPr>
        <w:numPr>
          <w:ilvl w:val="0"/>
          <w:numId w:val="4"/>
        </w:numPr>
        <w:contextualSpacing/>
        <w:jc w:val="both"/>
        <w:rPr>
          <w:rFonts w:cs="Calibri"/>
          <w:szCs w:val="20"/>
        </w:rPr>
      </w:pPr>
      <w:r w:rsidRPr="00515568">
        <w:rPr>
          <w:rFonts w:cs="Calibri"/>
          <w:szCs w:val="20"/>
        </w:rPr>
        <w:t xml:space="preserve">autocertificazione relativa al possesso dei requisiti generali e speciali richiesti </w:t>
      </w:r>
    </w:p>
    <w:p w14:paraId="77EB9FEA" w14:textId="77777777" w:rsidR="009258D8" w:rsidRPr="00515568" w:rsidRDefault="009258D8" w:rsidP="009258D8">
      <w:pPr>
        <w:tabs>
          <w:tab w:val="left" w:pos="1418"/>
        </w:tabs>
        <w:rPr>
          <w:rFonts w:cs="Calibri"/>
          <w:szCs w:val="20"/>
        </w:rPr>
      </w:pPr>
    </w:p>
    <w:p w14:paraId="2562CBD2" w14:textId="77777777" w:rsidR="009258D8" w:rsidRPr="00515568" w:rsidRDefault="009258D8" w:rsidP="009258D8">
      <w:pPr>
        <w:tabs>
          <w:tab w:val="left" w:pos="1418"/>
        </w:tabs>
        <w:rPr>
          <w:rFonts w:cs="Calibri"/>
          <w:szCs w:val="20"/>
        </w:rPr>
      </w:pPr>
    </w:p>
    <w:p w14:paraId="5A31FBD9" w14:textId="77777777" w:rsidR="009258D8" w:rsidRPr="00515568" w:rsidRDefault="009258D8" w:rsidP="0023656D">
      <w:pPr>
        <w:tabs>
          <w:tab w:val="left" w:pos="1418"/>
        </w:tabs>
        <w:rPr>
          <w:rFonts w:cs="Calibri"/>
          <w:szCs w:val="20"/>
        </w:rPr>
      </w:pPr>
      <w:r w:rsidRPr="00515568">
        <w:rPr>
          <w:rFonts w:cs="Calibri"/>
          <w:szCs w:val="20"/>
        </w:rPr>
        <w:t>Data</w:t>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t>FIRMA</w:t>
      </w:r>
    </w:p>
    <w:p w14:paraId="4A979563" w14:textId="77777777" w:rsidR="00553A32" w:rsidRPr="00515568" w:rsidRDefault="00553A32" w:rsidP="0023656D">
      <w:pPr>
        <w:tabs>
          <w:tab w:val="left" w:pos="1418"/>
        </w:tabs>
        <w:rPr>
          <w:rFonts w:cs="Calibri"/>
          <w:szCs w:val="20"/>
        </w:rPr>
      </w:pPr>
    </w:p>
    <w:p w14:paraId="344AE3D6" w14:textId="77777777" w:rsidR="00553A32" w:rsidRPr="00515568" w:rsidRDefault="00553A32" w:rsidP="0023656D">
      <w:pPr>
        <w:tabs>
          <w:tab w:val="left" w:pos="1418"/>
        </w:tabs>
        <w:rPr>
          <w:rFonts w:ascii="Calibri" w:hAnsi="Calibri" w:cs="Calibri"/>
          <w:szCs w:val="20"/>
        </w:rPr>
      </w:pPr>
    </w:p>
    <w:p w14:paraId="38135FA9" w14:textId="77777777" w:rsidR="00553A32" w:rsidRPr="00515568" w:rsidRDefault="00553A32" w:rsidP="0023656D">
      <w:pPr>
        <w:tabs>
          <w:tab w:val="left" w:pos="1418"/>
        </w:tabs>
        <w:rPr>
          <w:rFonts w:ascii="Calibri" w:hAnsi="Calibri" w:cs="Calibri"/>
          <w:szCs w:val="20"/>
        </w:rPr>
      </w:pPr>
    </w:p>
    <w:p w14:paraId="5A49A4D8" w14:textId="77777777" w:rsidR="00553A32" w:rsidRPr="00515568" w:rsidRDefault="00553A32">
      <w:pPr>
        <w:rPr>
          <w:rFonts w:ascii="Calibri" w:hAnsi="Calibri" w:cs="Calibri"/>
          <w:szCs w:val="20"/>
        </w:rPr>
      </w:pPr>
      <w:r w:rsidRPr="00515568">
        <w:rPr>
          <w:rFonts w:ascii="Calibri" w:hAnsi="Calibri" w:cs="Calibri"/>
          <w:szCs w:val="20"/>
        </w:rPr>
        <w:br w:type="page"/>
      </w:r>
    </w:p>
    <w:p w14:paraId="5645D320" w14:textId="77777777" w:rsidR="00553A32" w:rsidRPr="00515568" w:rsidRDefault="00553A32" w:rsidP="00553A32">
      <w:pPr>
        <w:ind w:left="4678"/>
        <w:jc w:val="right"/>
        <w:rPr>
          <w:rFonts w:ascii="Calibri" w:hAnsi="Calibri" w:cs="Calibri"/>
          <w:sz w:val="28"/>
          <w:szCs w:val="28"/>
        </w:rPr>
      </w:pPr>
      <w:r w:rsidRPr="00515568">
        <w:rPr>
          <w:rFonts w:ascii="Calibri" w:hAnsi="Calibri" w:cs="Calibri"/>
          <w:sz w:val="28"/>
          <w:szCs w:val="28"/>
        </w:rPr>
        <w:lastRenderedPageBreak/>
        <w:t>ALLEGATO C</w:t>
      </w:r>
    </w:p>
    <w:p w14:paraId="4FC1589A" w14:textId="77777777" w:rsidR="00553A32" w:rsidRPr="00515568" w:rsidRDefault="00553A32" w:rsidP="00553A32">
      <w:pPr>
        <w:ind w:left="360"/>
        <w:jc w:val="center"/>
        <w:rPr>
          <w:rFonts w:cs="Calibri"/>
          <w:szCs w:val="20"/>
        </w:rPr>
      </w:pPr>
      <w:r w:rsidRPr="00515568">
        <w:rPr>
          <w:rFonts w:ascii="Calibri" w:hAnsi="Calibri" w:cs="Calibri"/>
          <w:szCs w:val="20"/>
        </w:rPr>
        <w:t>AUTOCERTIFICAZIONE REQUISITI</w:t>
      </w:r>
    </w:p>
    <w:p w14:paraId="4770EDF4" w14:textId="77777777" w:rsidR="00553A32" w:rsidRPr="00515568" w:rsidRDefault="00553A32" w:rsidP="00553A32">
      <w:pPr>
        <w:tabs>
          <w:tab w:val="left" w:pos="1418"/>
        </w:tabs>
        <w:rPr>
          <w:rFonts w:ascii="Calibri" w:hAnsi="Calibri" w:cs="Calibri"/>
          <w:szCs w:val="20"/>
        </w:rPr>
      </w:pPr>
    </w:p>
    <w:p w14:paraId="52657398" w14:textId="77777777" w:rsidR="00553A32" w:rsidRPr="00515568" w:rsidRDefault="00553A32" w:rsidP="00553A32">
      <w:pPr>
        <w:tabs>
          <w:tab w:val="left" w:pos="1418"/>
        </w:tabs>
        <w:rPr>
          <w:rFonts w:ascii="Calibri" w:hAnsi="Calibri" w:cs="Calibri"/>
          <w:szCs w:val="20"/>
        </w:rPr>
      </w:pPr>
    </w:p>
    <w:p w14:paraId="191072C6" w14:textId="77777777" w:rsidR="00553A32" w:rsidRPr="00515568" w:rsidRDefault="00553A32" w:rsidP="00553A32">
      <w:pPr>
        <w:tabs>
          <w:tab w:val="left" w:pos="1418"/>
        </w:tabs>
        <w:rPr>
          <w:rFonts w:cs="Calibri"/>
          <w:szCs w:val="20"/>
        </w:rPr>
      </w:pPr>
      <w:r w:rsidRPr="00515568">
        <w:rPr>
          <w:rFonts w:cs="Calibri"/>
          <w:szCs w:val="20"/>
        </w:rPr>
        <w:t>All’Università degli Studi di Genova</w:t>
      </w:r>
    </w:p>
    <w:p w14:paraId="270FE6A1" w14:textId="77777777" w:rsidR="00553A32" w:rsidRPr="00515568" w:rsidRDefault="00553A32" w:rsidP="00553A32">
      <w:pPr>
        <w:tabs>
          <w:tab w:val="left" w:pos="1418"/>
        </w:tabs>
        <w:rPr>
          <w:rFonts w:cs="Calibri"/>
          <w:szCs w:val="20"/>
        </w:rPr>
      </w:pPr>
    </w:p>
    <w:p w14:paraId="280F7A05" w14:textId="77777777" w:rsidR="00553A32" w:rsidRPr="00515568" w:rsidRDefault="00553A32" w:rsidP="00553A32">
      <w:pPr>
        <w:jc w:val="both"/>
        <w:rPr>
          <w:rFonts w:cs="Calibri"/>
          <w:szCs w:val="20"/>
        </w:rPr>
      </w:pPr>
      <w:r w:rsidRPr="00515568">
        <w:rPr>
          <w:rFonts w:cs="Calibri"/>
          <w:szCs w:val="20"/>
          <w:u w:val="single"/>
        </w:rPr>
        <w:t>Oggetto</w:t>
      </w:r>
      <w:r w:rsidRPr="00515568">
        <w:rPr>
          <w:rFonts w:cs="Calibri"/>
          <w:szCs w:val="20"/>
        </w:rPr>
        <w:t>: Richiesta di manifestazione di interesse per affidamento del servizio di sviluppo, fornitura, mantenimento e formazione di un sistema di supporto alle decisioni (</w:t>
      </w:r>
      <w:proofErr w:type="spellStart"/>
      <w:r w:rsidRPr="00515568">
        <w:rPr>
          <w:rFonts w:cs="Calibri"/>
          <w:szCs w:val="20"/>
        </w:rPr>
        <w:t>Decision</w:t>
      </w:r>
      <w:proofErr w:type="spellEnd"/>
      <w:r w:rsidRPr="00515568">
        <w:rPr>
          <w:rFonts w:cs="Calibri"/>
          <w:szCs w:val="20"/>
        </w:rPr>
        <w:t xml:space="preserve"> Support System, DSS) per il monitoraggio e la valutazione della qualità delle acque in ambito portuale nell’ambito del Progetto Interreg Marittimo GEREMIA – Autocertificazione requisiti</w:t>
      </w:r>
    </w:p>
    <w:p w14:paraId="74C8C8E3" w14:textId="77777777" w:rsidR="00553A32" w:rsidRPr="00515568" w:rsidRDefault="00553A32" w:rsidP="00553A32">
      <w:pPr>
        <w:tabs>
          <w:tab w:val="left" w:pos="2977"/>
        </w:tabs>
        <w:rPr>
          <w:rFonts w:cs="Calibri"/>
          <w:szCs w:val="20"/>
        </w:rPr>
      </w:pPr>
    </w:p>
    <w:p w14:paraId="55CF99B6" w14:textId="77777777" w:rsidR="00553A32" w:rsidRPr="00515568" w:rsidRDefault="00553A32" w:rsidP="00553A32">
      <w:pPr>
        <w:tabs>
          <w:tab w:val="left" w:pos="2977"/>
        </w:tabs>
        <w:spacing w:line="360" w:lineRule="auto"/>
        <w:rPr>
          <w:rFonts w:cs="Calibri"/>
          <w:szCs w:val="20"/>
        </w:rPr>
      </w:pPr>
      <w:r w:rsidRPr="00515568">
        <w:rPr>
          <w:rFonts w:cs="Calibri"/>
          <w:szCs w:val="20"/>
        </w:rPr>
        <w:t>Il sottoscritto             ____________________________________________________</w:t>
      </w:r>
    </w:p>
    <w:p w14:paraId="1848AEAA" w14:textId="77777777" w:rsidR="00553A32" w:rsidRPr="00515568" w:rsidRDefault="00553A32" w:rsidP="00553A32">
      <w:pPr>
        <w:tabs>
          <w:tab w:val="left" w:pos="2977"/>
        </w:tabs>
        <w:spacing w:line="360" w:lineRule="auto"/>
        <w:rPr>
          <w:rFonts w:cs="Calibri"/>
          <w:szCs w:val="20"/>
        </w:rPr>
      </w:pPr>
      <w:r w:rsidRPr="00515568">
        <w:rPr>
          <w:rFonts w:cs="Calibri"/>
          <w:szCs w:val="20"/>
        </w:rPr>
        <w:t>nato il                        ____________________ a ______________________________</w:t>
      </w:r>
    </w:p>
    <w:p w14:paraId="3761778A" w14:textId="77777777" w:rsidR="00553A32" w:rsidRPr="00515568" w:rsidRDefault="00553A32" w:rsidP="00553A32">
      <w:pPr>
        <w:tabs>
          <w:tab w:val="left" w:pos="2977"/>
        </w:tabs>
        <w:spacing w:line="360" w:lineRule="auto"/>
        <w:rPr>
          <w:rFonts w:cs="Calibri"/>
          <w:szCs w:val="20"/>
        </w:rPr>
      </w:pPr>
      <w:r w:rsidRPr="00515568">
        <w:rPr>
          <w:rFonts w:cs="Calibri"/>
          <w:szCs w:val="20"/>
        </w:rPr>
        <w:t>in qualità di               ____________________________________________________</w:t>
      </w:r>
    </w:p>
    <w:p w14:paraId="3133C36C" w14:textId="77777777" w:rsidR="00553A32" w:rsidRPr="00515568" w:rsidRDefault="00553A32" w:rsidP="00553A32">
      <w:pPr>
        <w:tabs>
          <w:tab w:val="left" w:pos="2977"/>
        </w:tabs>
        <w:spacing w:line="360" w:lineRule="auto"/>
        <w:rPr>
          <w:rFonts w:cs="Calibri"/>
          <w:szCs w:val="20"/>
        </w:rPr>
      </w:pPr>
      <w:r w:rsidRPr="00515568">
        <w:rPr>
          <w:rFonts w:cs="Calibri"/>
          <w:szCs w:val="20"/>
        </w:rPr>
        <w:t>della ditta                  ____________________________________________________</w:t>
      </w:r>
    </w:p>
    <w:p w14:paraId="29DCDB5B" w14:textId="77777777" w:rsidR="00553A32" w:rsidRPr="00515568" w:rsidRDefault="00553A32" w:rsidP="00553A32">
      <w:pPr>
        <w:tabs>
          <w:tab w:val="left" w:pos="2977"/>
        </w:tabs>
        <w:spacing w:line="360" w:lineRule="auto"/>
        <w:rPr>
          <w:rFonts w:cs="Calibri"/>
          <w:szCs w:val="20"/>
        </w:rPr>
      </w:pPr>
      <w:r w:rsidRPr="00515568">
        <w:rPr>
          <w:rFonts w:cs="Calibri"/>
          <w:szCs w:val="20"/>
        </w:rPr>
        <w:t>con sede in               ____________________________________________________</w:t>
      </w:r>
    </w:p>
    <w:p w14:paraId="18D7F2B9" w14:textId="77777777" w:rsidR="00553A32" w:rsidRPr="00515568" w:rsidRDefault="00553A32" w:rsidP="00553A32">
      <w:pPr>
        <w:tabs>
          <w:tab w:val="left" w:pos="2977"/>
        </w:tabs>
        <w:spacing w:line="360" w:lineRule="auto"/>
        <w:rPr>
          <w:rFonts w:cs="Calibri"/>
          <w:szCs w:val="20"/>
        </w:rPr>
      </w:pPr>
      <w:r w:rsidRPr="00515568">
        <w:rPr>
          <w:rFonts w:cs="Calibri"/>
          <w:szCs w:val="20"/>
        </w:rPr>
        <w:t>telefono                     ____________________ fax _____________________________</w:t>
      </w:r>
    </w:p>
    <w:p w14:paraId="2F8773AE" w14:textId="77777777" w:rsidR="00553A32" w:rsidRPr="00515568" w:rsidRDefault="00553A32" w:rsidP="00553A32">
      <w:pPr>
        <w:tabs>
          <w:tab w:val="left" w:pos="2977"/>
        </w:tabs>
        <w:spacing w:line="360" w:lineRule="auto"/>
        <w:rPr>
          <w:rFonts w:cs="Calibri"/>
          <w:szCs w:val="20"/>
        </w:rPr>
      </w:pPr>
      <w:r w:rsidRPr="00515568">
        <w:rPr>
          <w:rFonts w:cs="Calibri"/>
          <w:szCs w:val="20"/>
        </w:rPr>
        <w:t>Indirizzo PEC            ____________________________________________________</w:t>
      </w:r>
    </w:p>
    <w:p w14:paraId="7A6DB732" w14:textId="77777777" w:rsidR="00553A32" w:rsidRPr="00515568" w:rsidRDefault="00553A32" w:rsidP="00553A32">
      <w:pPr>
        <w:tabs>
          <w:tab w:val="left" w:pos="2977"/>
        </w:tabs>
        <w:spacing w:line="360" w:lineRule="auto"/>
        <w:rPr>
          <w:rFonts w:cs="Calibri"/>
          <w:szCs w:val="20"/>
        </w:rPr>
      </w:pPr>
      <w:r w:rsidRPr="00515568">
        <w:rPr>
          <w:rFonts w:cs="Calibri"/>
          <w:szCs w:val="20"/>
        </w:rPr>
        <w:t>con codice fiscale     ____________________________________________________</w:t>
      </w:r>
    </w:p>
    <w:p w14:paraId="5E19E2F6" w14:textId="77777777" w:rsidR="00553A32" w:rsidRPr="00515568" w:rsidRDefault="00553A32" w:rsidP="00553A32">
      <w:pPr>
        <w:tabs>
          <w:tab w:val="left" w:pos="2977"/>
        </w:tabs>
        <w:spacing w:line="360" w:lineRule="auto"/>
        <w:rPr>
          <w:rFonts w:cs="Calibri"/>
          <w:szCs w:val="20"/>
        </w:rPr>
      </w:pPr>
      <w:r w:rsidRPr="00515568">
        <w:rPr>
          <w:rFonts w:cs="Calibri"/>
          <w:szCs w:val="20"/>
        </w:rPr>
        <w:t>con partita IVA n.      ____________________________________________________</w:t>
      </w:r>
    </w:p>
    <w:p w14:paraId="2224E37E" w14:textId="77777777" w:rsidR="00553A32" w:rsidRPr="00515568" w:rsidRDefault="00553A32" w:rsidP="00553A32">
      <w:pPr>
        <w:tabs>
          <w:tab w:val="left" w:pos="2977"/>
        </w:tabs>
        <w:rPr>
          <w:rFonts w:cs="Calibri"/>
          <w:szCs w:val="20"/>
        </w:rPr>
      </w:pPr>
    </w:p>
    <w:p w14:paraId="7C38105E" w14:textId="77777777" w:rsidR="00553A32" w:rsidRPr="00515568" w:rsidRDefault="00553A32" w:rsidP="00553A32">
      <w:pPr>
        <w:tabs>
          <w:tab w:val="left" w:pos="1418"/>
        </w:tabs>
        <w:rPr>
          <w:rFonts w:cs="Calibri"/>
          <w:szCs w:val="20"/>
        </w:rPr>
      </w:pPr>
      <w:r w:rsidRPr="00515568">
        <w:rPr>
          <w:rFonts w:cs="Calibri"/>
          <w:szCs w:val="20"/>
        </w:rPr>
        <w:t>in relazione all’oggetto, DICHIARA ai sensi del DPR 28/12/2000 n° 445, consapevole delle sanzioni penali previste dall'articolo 76 del medesimo DPR, per le ipotesi di falsità in atti e dichiarazioni mendaci ivi indicate, oltre alla sanzione dell’esclusione del concorrente dalla gara:</w:t>
      </w:r>
    </w:p>
    <w:p w14:paraId="0DD8DDD0" w14:textId="77777777" w:rsidR="00553A32" w:rsidRPr="00515568" w:rsidRDefault="00553A32" w:rsidP="00553A32">
      <w:pPr>
        <w:tabs>
          <w:tab w:val="left" w:pos="1418"/>
        </w:tabs>
        <w:rPr>
          <w:rFonts w:cs="Calibri"/>
          <w:szCs w:val="20"/>
        </w:rPr>
      </w:pPr>
    </w:p>
    <w:p w14:paraId="53C22B2F" w14:textId="77777777" w:rsidR="00553A32" w:rsidRPr="00515568" w:rsidRDefault="00553A32" w:rsidP="00553A32">
      <w:pPr>
        <w:tabs>
          <w:tab w:val="left" w:pos="1418"/>
        </w:tabs>
        <w:rPr>
          <w:rFonts w:cs="Calibri"/>
          <w:szCs w:val="20"/>
        </w:rPr>
      </w:pPr>
    </w:p>
    <w:p w14:paraId="5AFF93DF" w14:textId="77777777" w:rsidR="00553A32" w:rsidRPr="00515568" w:rsidRDefault="00553A32" w:rsidP="00553A32">
      <w:pPr>
        <w:tabs>
          <w:tab w:val="left" w:pos="1418"/>
        </w:tabs>
        <w:rPr>
          <w:rFonts w:cs="Calibri"/>
          <w:szCs w:val="20"/>
        </w:rPr>
      </w:pPr>
      <w:r w:rsidRPr="00515568">
        <w:rPr>
          <w:rFonts w:cs="Calibri"/>
          <w:szCs w:val="20"/>
        </w:rPr>
        <w:t>0 di essere in possesso di tutti i requisiti generali e speciali richiesti all’art. 4 della manifestazione di interesse</w:t>
      </w:r>
    </w:p>
    <w:p w14:paraId="19D8BE23" w14:textId="77777777" w:rsidR="00553A32" w:rsidRPr="00515568" w:rsidRDefault="00553A32" w:rsidP="00553A32">
      <w:pPr>
        <w:tabs>
          <w:tab w:val="left" w:pos="1418"/>
        </w:tabs>
        <w:rPr>
          <w:rFonts w:cs="Calibri"/>
          <w:szCs w:val="20"/>
        </w:rPr>
      </w:pPr>
    </w:p>
    <w:p w14:paraId="2B02FC50" w14:textId="77777777" w:rsidR="00E75BC6" w:rsidRPr="00515568" w:rsidRDefault="00E75BC6" w:rsidP="00E75BC6">
      <w:pPr>
        <w:tabs>
          <w:tab w:val="left" w:pos="1418"/>
        </w:tabs>
        <w:rPr>
          <w:rFonts w:cs="Calibri"/>
          <w:szCs w:val="20"/>
        </w:rPr>
      </w:pPr>
      <w:r w:rsidRPr="00515568">
        <w:rPr>
          <w:rFonts w:cs="Calibri"/>
          <w:szCs w:val="20"/>
        </w:rPr>
        <w:t>Data</w:t>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t>FIRMA</w:t>
      </w:r>
    </w:p>
    <w:p w14:paraId="2C965A5C" w14:textId="77777777" w:rsidR="00E75BC6" w:rsidRPr="00515568" w:rsidRDefault="00E75BC6" w:rsidP="00E75BC6">
      <w:pPr>
        <w:tabs>
          <w:tab w:val="left" w:pos="1418"/>
        </w:tabs>
        <w:rPr>
          <w:rFonts w:cs="Calibri"/>
          <w:szCs w:val="20"/>
        </w:rPr>
      </w:pPr>
    </w:p>
    <w:p w14:paraId="1F155856" w14:textId="77777777" w:rsidR="00553A32" w:rsidRPr="00515568" w:rsidRDefault="00553A32" w:rsidP="00553A32">
      <w:pPr>
        <w:tabs>
          <w:tab w:val="left" w:pos="1418"/>
        </w:tabs>
        <w:rPr>
          <w:rFonts w:cs="Calibri"/>
          <w:szCs w:val="20"/>
        </w:rPr>
      </w:pPr>
    </w:p>
    <w:p w14:paraId="10EA97B6" w14:textId="77777777" w:rsidR="00553A32" w:rsidRPr="00515568" w:rsidRDefault="00553A32" w:rsidP="00553A32">
      <w:pPr>
        <w:tabs>
          <w:tab w:val="left" w:pos="1418"/>
        </w:tabs>
        <w:rPr>
          <w:rFonts w:cs="Calibri"/>
          <w:szCs w:val="20"/>
        </w:rPr>
      </w:pPr>
    </w:p>
    <w:p w14:paraId="12CAEB00" w14:textId="77777777" w:rsidR="00553A32" w:rsidRPr="00515568" w:rsidRDefault="00553A32" w:rsidP="00553A32">
      <w:pPr>
        <w:tabs>
          <w:tab w:val="left" w:pos="1418"/>
        </w:tabs>
        <w:rPr>
          <w:rFonts w:cs="Calibri"/>
          <w:szCs w:val="20"/>
        </w:rPr>
      </w:pPr>
    </w:p>
    <w:p w14:paraId="0DA6163A" w14:textId="77777777" w:rsidR="00553A32" w:rsidRPr="00515568" w:rsidRDefault="00553A32" w:rsidP="00553A32">
      <w:pPr>
        <w:tabs>
          <w:tab w:val="left" w:pos="1418"/>
        </w:tabs>
        <w:rPr>
          <w:rFonts w:cs="Calibri"/>
          <w:szCs w:val="20"/>
        </w:rPr>
      </w:pPr>
      <w:r w:rsidRPr="00515568">
        <w:rPr>
          <w:rFonts w:cs="Calibri"/>
          <w:szCs w:val="20"/>
        </w:rPr>
        <w:t>N.B.: si rammenta che in alternativa alla sottoscrizione digitale, alla dichiarazione deve essere allegata copia fotostatica, non autenticata, di un documento di identità del/dei sottoscrittore/i.</w:t>
      </w:r>
    </w:p>
    <w:p w14:paraId="37AF5D87" w14:textId="77777777" w:rsidR="00553A32" w:rsidRPr="00515568" w:rsidRDefault="00553A32" w:rsidP="0023656D">
      <w:pPr>
        <w:tabs>
          <w:tab w:val="left" w:pos="1418"/>
        </w:tabs>
        <w:rPr>
          <w:rFonts w:cs="Calibri"/>
          <w:szCs w:val="20"/>
        </w:rPr>
      </w:pPr>
    </w:p>
    <w:sectPr w:rsidR="00553A32" w:rsidRPr="00515568" w:rsidSect="00112DFD">
      <w:headerReference w:type="default" r:id="rId11"/>
      <w:footerReference w:type="even" r:id="rId12"/>
      <w:footerReference w:type="default" r:id="rId13"/>
      <w:pgSz w:w="11900" w:h="16840"/>
      <w:pgMar w:top="2608" w:right="1701" w:bottom="2245" w:left="1701" w:header="113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E90E6" w14:textId="77777777" w:rsidR="00B90C0D" w:rsidRDefault="00B90C0D" w:rsidP="003F5DF3">
      <w:r>
        <w:separator/>
      </w:r>
    </w:p>
  </w:endnote>
  <w:endnote w:type="continuationSeparator" w:id="0">
    <w:p w14:paraId="5129702A" w14:textId="77777777" w:rsidR="00B90C0D" w:rsidRDefault="00B90C0D"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30071E5-D831-4CE3-BE30-87C06DBFC4EE}"/>
    <w:embedBold r:id="rId2" w:fontKey="{C7CA7040-8BE9-411E-9E11-D3411D508BE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 Sans">
    <w:altName w:val="Calibri"/>
    <w:charset w:val="00"/>
    <w:family w:val="swiss"/>
    <w:pitch w:val="variable"/>
    <w:sig w:usb0="600002FF" w:usb1="02000001" w:usb2="00000000" w:usb3="00000000" w:csb0="0000019F" w:csb1="00000000"/>
    <w:embedRegular r:id="rId3" w:fontKey="{D923F1DA-60D3-4574-A30A-D55F07C61200}"/>
    <w:embedBold r:id="rId4" w:fontKey="{752D027D-2BF1-4E06-A48C-4C47123D5599}"/>
    <w:embedItalic r:id="rId5" w:fontKey="{D97C2C67-2367-4430-BCA1-3C4BC675706A}"/>
  </w:font>
  <w:font w:name="Roboto Slab">
    <w:altName w:val="Arial"/>
    <w:charset w:val="00"/>
    <w:family w:val="auto"/>
    <w:pitch w:val="variable"/>
    <w:sig w:usb0="E00002FF" w:usb1="5000205B" w:usb2="00000020" w:usb3="00000000" w:csb0="0000019F" w:csb1="00000000"/>
    <w:embedRegular r:id="rId6" w:fontKey="{01249E25-F327-4A40-8266-F297C5A79A5C}"/>
    <w:embedBold r:id="rId7" w:fontKey="{A34774C3-6010-41AD-902B-259653D4C7F3}"/>
  </w:font>
  <w:font w:name="Fira Sans Medium">
    <w:altName w:val="Calibri"/>
    <w:charset w:val="00"/>
    <w:family w:val="swiss"/>
    <w:pitch w:val="variable"/>
    <w:sig w:usb0="600002FF" w:usb1="02000001" w:usb2="00000000" w:usb3="00000000" w:csb0="0000019F" w:csb1="00000000"/>
  </w:font>
  <w:font w:name="Fira Sans SemiBold">
    <w:altName w:val="Calibri"/>
    <w:charset w:val="00"/>
    <w:family w:val="swiss"/>
    <w:pitch w:val="variable"/>
    <w:sig w:usb0="600002FF"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8" w:fontKey="{D42A4034-4CC4-40BE-8E27-0A389EC7A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1A33D"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p w14:paraId="08D02A10"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C5D7" w14:textId="77777777" w:rsidR="001466D0" w:rsidRDefault="001466D0" w:rsidP="001466D0">
    <w:pPr>
      <w:pStyle w:val="Pidipagina"/>
      <w:pBdr>
        <w:bottom w:val="single" w:sz="6" w:space="1" w:color="auto"/>
      </w:pBdr>
      <w:rPr>
        <w:rFonts w:ascii="Fira Sans SemiBold" w:hAnsi="Fira Sans SemiBold"/>
        <w:sz w:val="16"/>
      </w:rPr>
    </w:pPr>
  </w:p>
  <w:p w14:paraId="792086FE" w14:textId="77777777" w:rsidR="001466D0" w:rsidRDefault="001466D0" w:rsidP="001466D0">
    <w:pPr>
      <w:pStyle w:val="Pidipagina"/>
      <w:rPr>
        <w:rFonts w:ascii="Fira Sans SemiBold" w:hAnsi="Fira Sans SemiBold"/>
        <w:sz w:val="16"/>
      </w:rPr>
    </w:pPr>
  </w:p>
  <w:p w14:paraId="6FE7BFD2" w14:textId="77777777" w:rsidR="00966498" w:rsidRDefault="00966498" w:rsidP="00966498">
    <w:pPr>
      <w:pStyle w:val="Pidipagina"/>
      <w:rPr>
        <w:rFonts w:ascii="Roboto Slab" w:hAnsi="Roboto Slab"/>
        <w:b/>
        <w:sz w:val="16"/>
      </w:rPr>
    </w:pPr>
    <w:r>
      <w:rPr>
        <w:rFonts w:ascii="Roboto Slab" w:hAnsi="Roboto Slab"/>
        <w:b/>
        <w:sz w:val="16"/>
      </w:rPr>
      <w:t>Dipartimento di Ingegneria Civile, Chimica e Ambientale</w:t>
    </w:r>
  </w:p>
  <w:p w14:paraId="28B6DDBE" w14:textId="77777777" w:rsidR="00966498" w:rsidRDefault="00CD7B96" w:rsidP="00966498">
    <w:pPr>
      <w:pStyle w:val="Pidipagina"/>
      <w:jc w:val="both"/>
      <w:rPr>
        <w:sz w:val="16"/>
      </w:rPr>
    </w:pPr>
    <w:hyperlink r:id="rId1" w:history="1">
      <w:r w:rsidR="00966498" w:rsidRPr="00966498">
        <w:rPr>
          <w:rStyle w:val="Collegamentoipertestuale"/>
          <w:sz w:val="16"/>
        </w:rPr>
        <w:t>dicca.unige.it</w:t>
      </w:r>
    </w:hyperlink>
  </w:p>
  <w:p w14:paraId="0A657EA5" w14:textId="77777777" w:rsidR="00966498" w:rsidRDefault="00966498" w:rsidP="00966498">
    <w:pPr>
      <w:pStyle w:val="Pidipagina"/>
      <w:jc w:val="both"/>
      <w:rPr>
        <w:rStyle w:val="Collegamentoipertestuale"/>
        <w:color w:val="auto"/>
        <w:u w:val="none"/>
      </w:rPr>
    </w:pPr>
    <w:r>
      <w:rPr>
        <w:sz w:val="16"/>
      </w:rPr>
      <w:t>P. IVA 00754150100</w:t>
    </w:r>
  </w:p>
  <w:p w14:paraId="72B83164" w14:textId="77777777" w:rsidR="00966498" w:rsidRDefault="00966498" w:rsidP="00966498">
    <w:pPr>
      <w:pStyle w:val="Pidipagina"/>
      <w:jc w:val="both"/>
      <w:rPr>
        <w:rStyle w:val="Collegamentoipertestuale"/>
        <w:sz w:val="16"/>
      </w:rPr>
    </w:pPr>
  </w:p>
  <w:p w14:paraId="1F4BC509" w14:textId="77777777" w:rsidR="00966498" w:rsidRDefault="00966498" w:rsidP="00966498">
    <w:pPr>
      <w:pStyle w:val="Pidipagina"/>
      <w:rPr>
        <w:sz w:val="16"/>
      </w:rPr>
    </w:pPr>
    <w:r w:rsidRPr="00966498">
      <w:rPr>
        <w:sz w:val="16"/>
      </w:rPr>
      <w:t>+39 010 3352491</w:t>
    </w:r>
  </w:p>
  <w:p w14:paraId="38D2BFEA" w14:textId="77777777" w:rsidR="00966498" w:rsidRDefault="00966498" w:rsidP="00966498">
    <w:pPr>
      <w:pStyle w:val="Pidipagina"/>
      <w:rPr>
        <w:sz w:val="16"/>
      </w:rPr>
    </w:pPr>
    <w:r>
      <w:rPr>
        <w:sz w:val="16"/>
      </w:rPr>
      <w:t>Via Montallegro 1, 16145 Genova</w:t>
    </w:r>
  </w:p>
  <w:p w14:paraId="08193F17" w14:textId="77777777" w:rsidR="003F5DF3" w:rsidRPr="001C3068" w:rsidRDefault="00CD7B96" w:rsidP="00966498">
    <w:pPr>
      <w:pStyle w:val="Pidipagina"/>
      <w:rPr>
        <w:sz w:val="16"/>
      </w:rPr>
    </w:pPr>
    <w:hyperlink r:id="rId2" w:history="1">
      <w:r w:rsidR="00966498" w:rsidRPr="00966498">
        <w:rPr>
          <w:rStyle w:val="Collegamentoipertestuale"/>
          <w:sz w:val="16"/>
        </w:rPr>
        <w:t>direttore@dicca.unige.it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608FB" w14:textId="77777777" w:rsidR="00B90C0D" w:rsidRDefault="00B90C0D" w:rsidP="003F5DF3"/>
  </w:footnote>
  <w:footnote w:type="continuationSeparator" w:id="0">
    <w:p w14:paraId="55E364CB" w14:textId="77777777" w:rsidR="00B90C0D" w:rsidRDefault="00B90C0D"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F471D" w14:textId="77777777" w:rsidR="001C3068" w:rsidRPr="003F5DF3" w:rsidRDefault="007A21B6">
    <w:pPr>
      <w:pStyle w:val="Intestazione"/>
    </w:pPr>
    <w:r w:rsidRPr="00DC39AD">
      <w:rPr>
        <w:noProof/>
      </w:rPr>
      <w:drawing>
        <wp:inline distT="0" distB="0" distL="0" distR="0" wp14:anchorId="63BB653C" wp14:editId="27279D65">
          <wp:extent cx="3000375" cy="476250"/>
          <wp:effectExtent l="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F17D6"/>
    <w:multiLevelType w:val="hybridMultilevel"/>
    <w:tmpl w:val="2E1A0B00"/>
    <w:lvl w:ilvl="0" w:tplc="95D21310">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9610D0"/>
    <w:multiLevelType w:val="hybridMultilevel"/>
    <w:tmpl w:val="99B2D34A"/>
    <w:lvl w:ilvl="0" w:tplc="79ECE71C">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 w15:restartNumberingAfterBreak="0">
    <w:nsid w:val="0B4928A0"/>
    <w:multiLevelType w:val="hybridMultilevel"/>
    <w:tmpl w:val="5F861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73081E"/>
    <w:multiLevelType w:val="hybridMultilevel"/>
    <w:tmpl w:val="F05A6B2E"/>
    <w:lvl w:ilvl="0" w:tplc="0E80ADB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5047866"/>
    <w:multiLevelType w:val="hybridMultilevel"/>
    <w:tmpl w:val="8928651A"/>
    <w:lvl w:ilvl="0" w:tplc="95D21310">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083121"/>
    <w:multiLevelType w:val="hybridMultilevel"/>
    <w:tmpl w:val="D28E4F7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8364D"/>
    <w:multiLevelType w:val="multilevel"/>
    <w:tmpl w:val="CF568D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62EF7"/>
    <w:multiLevelType w:val="hybridMultilevel"/>
    <w:tmpl w:val="35EAA9AA"/>
    <w:lvl w:ilvl="0" w:tplc="FDF4469C">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A522DB"/>
    <w:multiLevelType w:val="hybridMultilevel"/>
    <w:tmpl w:val="08502DFE"/>
    <w:lvl w:ilvl="0" w:tplc="7DC21208">
      <w:numFmt w:val="bullet"/>
      <w:lvlText w:val="-"/>
      <w:lvlJc w:val="left"/>
      <w:pPr>
        <w:ind w:left="1065" w:hanging="705"/>
      </w:pPr>
      <w:rPr>
        <w:rFonts w:ascii="Fira Sans" w:eastAsia="Times New Roman" w:hAnsi="Fira San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CC62F3"/>
    <w:multiLevelType w:val="hybridMultilevel"/>
    <w:tmpl w:val="8B6C55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7435A7"/>
    <w:multiLevelType w:val="hybridMultilevel"/>
    <w:tmpl w:val="97FC1298"/>
    <w:lvl w:ilvl="0" w:tplc="8F2C29D8">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AE12A3"/>
    <w:multiLevelType w:val="hybridMultilevel"/>
    <w:tmpl w:val="1BAE20B4"/>
    <w:lvl w:ilvl="0" w:tplc="54E2B92A">
      <w:start w:val="1"/>
      <w:numFmt w:val="decimal"/>
      <w:lvlText w:val="%1."/>
      <w:lvlJc w:val="left"/>
      <w:pPr>
        <w:ind w:left="1440" w:hanging="360"/>
      </w:pPr>
      <w:rPr>
        <w:rFonts w:cs="Times New Roman" w:hint="default"/>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3" w15:restartNumberingAfterBreak="0">
    <w:nsid w:val="5F3D64AA"/>
    <w:multiLevelType w:val="hybridMultilevel"/>
    <w:tmpl w:val="5F861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7292F97"/>
    <w:multiLevelType w:val="hybridMultilevel"/>
    <w:tmpl w:val="BFF49B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F454D31"/>
    <w:multiLevelType w:val="hybridMultilevel"/>
    <w:tmpl w:val="1B54E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11"/>
  </w:num>
  <w:num w:numId="6">
    <w:abstractNumId w:val="12"/>
  </w:num>
  <w:num w:numId="7">
    <w:abstractNumId w:val="2"/>
  </w:num>
  <w:num w:numId="8">
    <w:abstractNumId w:val="14"/>
  </w:num>
  <w:num w:numId="9">
    <w:abstractNumId w:val="3"/>
  </w:num>
  <w:num w:numId="10">
    <w:abstractNumId w:val="5"/>
  </w:num>
  <w:num w:numId="11">
    <w:abstractNumId w:val="8"/>
  </w:num>
  <w:num w:numId="12">
    <w:abstractNumId w:val="0"/>
  </w:num>
  <w:num w:numId="13">
    <w:abstractNumId w:val="10"/>
  </w:num>
  <w:num w:numId="14">
    <w:abstractNumId w:val="13"/>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C4"/>
    <w:rsid w:val="000117B9"/>
    <w:rsid w:val="00035FC4"/>
    <w:rsid w:val="000507E3"/>
    <w:rsid w:val="00055269"/>
    <w:rsid w:val="0006699C"/>
    <w:rsid w:val="000734F1"/>
    <w:rsid w:val="00074127"/>
    <w:rsid w:val="00076247"/>
    <w:rsid w:val="000A0F90"/>
    <w:rsid w:val="000A3F45"/>
    <w:rsid w:val="000C5BCE"/>
    <w:rsid w:val="00103C10"/>
    <w:rsid w:val="00112DFD"/>
    <w:rsid w:val="00126A99"/>
    <w:rsid w:val="00137687"/>
    <w:rsid w:val="001466D0"/>
    <w:rsid w:val="001B70DB"/>
    <w:rsid w:val="001C3068"/>
    <w:rsid w:val="001C3248"/>
    <w:rsid w:val="001C3AFD"/>
    <w:rsid w:val="001D1603"/>
    <w:rsid w:val="001D4D2B"/>
    <w:rsid w:val="002164AA"/>
    <w:rsid w:val="0021723D"/>
    <w:rsid w:val="00217D4D"/>
    <w:rsid w:val="002358C9"/>
    <w:rsid w:val="0023656D"/>
    <w:rsid w:val="00244BF2"/>
    <w:rsid w:val="00250187"/>
    <w:rsid w:val="0025581F"/>
    <w:rsid w:val="002760A4"/>
    <w:rsid w:val="00282D95"/>
    <w:rsid w:val="002839C5"/>
    <w:rsid w:val="002D1398"/>
    <w:rsid w:val="002D2DFF"/>
    <w:rsid w:val="00326D04"/>
    <w:rsid w:val="0034460E"/>
    <w:rsid w:val="003511BE"/>
    <w:rsid w:val="003A567E"/>
    <w:rsid w:val="003C24CF"/>
    <w:rsid w:val="003F5DF3"/>
    <w:rsid w:val="004A60BE"/>
    <w:rsid w:val="004B2246"/>
    <w:rsid w:val="004F702B"/>
    <w:rsid w:val="00515568"/>
    <w:rsid w:val="00525F76"/>
    <w:rsid w:val="005347F8"/>
    <w:rsid w:val="00535197"/>
    <w:rsid w:val="00545633"/>
    <w:rsid w:val="00545988"/>
    <w:rsid w:val="005535B1"/>
    <w:rsid w:val="00553A32"/>
    <w:rsid w:val="005649DC"/>
    <w:rsid w:val="005837FF"/>
    <w:rsid w:val="005D2D93"/>
    <w:rsid w:val="00613FF7"/>
    <w:rsid w:val="0061777A"/>
    <w:rsid w:val="0062710D"/>
    <w:rsid w:val="00656F1F"/>
    <w:rsid w:val="00673C01"/>
    <w:rsid w:val="006E0F38"/>
    <w:rsid w:val="00701634"/>
    <w:rsid w:val="00722C29"/>
    <w:rsid w:val="00722F7F"/>
    <w:rsid w:val="0073782A"/>
    <w:rsid w:val="007801C4"/>
    <w:rsid w:val="007836D3"/>
    <w:rsid w:val="007A21B6"/>
    <w:rsid w:val="007B47EA"/>
    <w:rsid w:val="00810FCC"/>
    <w:rsid w:val="008339AA"/>
    <w:rsid w:val="00851FA4"/>
    <w:rsid w:val="008E16F7"/>
    <w:rsid w:val="008F61C6"/>
    <w:rsid w:val="009258D8"/>
    <w:rsid w:val="00926B0B"/>
    <w:rsid w:val="00942837"/>
    <w:rsid w:val="0094606A"/>
    <w:rsid w:val="00965E0B"/>
    <w:rsid w:val="00966498"/>
    <w:rsid w:val="009C6925"/>
    <w:rsid w:val="009E1043"/>
    <w:rsid w:val="00A6146B"/>
    <w:rsid w:val="00A67D0F"/>
    <w:rsid w:val="00A73F07"/>
    <w:rsid w:val="00B477B1"/>
    <w:rsid w:val="00B51DBB"/>
    <w:rsid w:val="00B76701"/>
    <w:rsid w:val="00B8093C"/>
    <w:rsid w:val="00B90C0D"/>
    <w:rsid w:val="00BB395D"/>
    <w:rsid w:val="00BB7F27"/>
    <w:rsid w:val="00BC49F6"/>
    <w:rsid w:val="00BD3C01"/>
    <w:rsid w:val="00C02C50"/>
    <w:rsid w:val="00C04E56"/>
    <w:rsid w:val="00C3177A"/>
    <w:rsid w:val="00C351E5"/>
    <w:rsid w:val="00C573A1"/>
    <w:rsid w:val="00C60AC2"/>
    <w:rsid w:val="00C616AF"/>
    <w:rsid w:val="00C77BC7"/>
    <w:rsid w:val="00CD4094"/>
    <w:rsid w:val="00CD7B96"/>
    <w:rsid w:val="00D12534"/>
    <w:rsid w:val="00DC39AD"/>
    <w:rsid w:val="00DC4DAD"/>
    <w:rsid w:val="00DD7914"/>
    <w:rsid w:val="00E44FA3"/>
    <w:rsid w:val="00E60B26"/>
    <w:rsid w:val="00E75BC6"/>
    <w:rsid w:val="00EC3C09"/>
    <w:rsid w:val="00F14E50"/>
    <w:rsid w:val="00F23B4F"/>
    <w:rsid w:val="00F24BA2"/>
    <w:rsid w:val="00F53611"/>
    <w:rsid w:val="00F61043"/>
    <w:rsid w:val="00FB25EE"/>
    <w:rsid w:val="00FC2C79"/>
    <w:rsid w:val="00FD7F87"/>
    <w:rsid w:val="00FE23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9B877C"/>
  <w14:defaultImageDpi w14:val="0"/>
  <w15:docId w15:val="{C0DAC98F-5E01-456D-9491-328B1659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117B9"/>
    <w:rPr>
      <w:rFonts w:ascii="Fira Sans" w:hAnsi="Fira Sans" w:cs="Times New Roman"/>
      <w:sz w:val="20"/>
    </w:rPr>
  </w:style>
  <w:style w:type="paragraph" w:styleId="Titolo1">
    <w:name w:val="heading 1"/>
    <w:basedOn w:val="Normale"/>
    <w:next w:val="Normale"/>
    <w:link w:val="Titolo1Carattere"/>
    <w:autoRedefine/>
    <w:uiPriority w:val="9"/>
    <w:qFormat/>
    <w:rsid w:val="005837FF"/>
    <w:pPr>
      <w:keepNext/>
      <w:keepLines/>
      <w:spacing w:before="400" w:after="100"/>
      <w:jc w:val="center"/>
      <w:outlineLvl w:val="0"/>
    </w:pPr>
    <w:rPr>
      <w:rFonts w:ascii="Calibri" w:hAnsi="Calibri" w:cs="Calibri"/>
      <w:b/>
      <w:sz w:val="28"/>
      <w:szCs w:val="28"/>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5837FF"/>
    <w:rPr>
      <w:rFonts w:ascii="Calibri" w:hAnsi="Calibri" w:cs="Calibri"/>
      <w:b/>
      <w:sz w:val="28"/>
      <w:szCs w:val="28"/>
    </w:rPr>
  </w:style>
  <w:style w:type="character" w:customStyle="1" w:styleId="Titolo2Carattere">
    <w:name w:val="Titolo 2 Carattere"/>
    <w:basedOn w:val="Carpredefinitoparagrafo"/>
    <w:link w:val="Titolo2"/>
    <w:uiPriority w:val="9"/>
    <w:locked/>
    <w:rsid w:val="00525F76"/>
    <w:rPr>
      <w:rFonts w:ascii="Roboto Slab" w:eastAsiaTheme="majorEastAsia" w:hAnsi="Roboto Slab" w:cs="Times New Roman"/>
      <w:color w:val="262626" w:themeColor="text1" w:themeTint="D9"/>
      <w:sz w:val="26"/>
      <w:szCs w:val="26"/>
    </w:rPr>
  </w:style>
  <w:style w:type="character" w:customStyle="1" w:styleId="Titolo3Carattere">
    <w:name w:val="Titolo 3 Carattere"/>
    <w:basedOn w:val="Carpredefinitoparagrafo"/>
    <w:link w:val="Titolo3"/>
    <w:uiPriority w:val="9"/>
    <w:locked/>
    <w:rsid w:val="0073782A"/>
    <w:rPr>
      <w:rFonts w:ascii="Roboto Slab" w:eastAsiaTheme="majorEastAsia" w:hAnsi="Roboto Slab" w:cs="Times New Roman"/>
      <w:color w:val="262626" w:themeColor="text1" w:themeTint="D9"/>
      <w:sz w:val="32"/>
    </w:rPr>
  </w:style>
  <w:style w:type="character" w:customStyle="1" w:styleId="Titolo4Carattere">
    <w:name w:val="Titolo 4 Carattere"/>
    <w:basedOn w:val="Carpredefinitoparagrafo"/>
    <w:link w:val="Titolo4"/>
    <w:uiPriority w:val="9"/>
    <w:semiHidden/>
    <w:locked/>
    <w:rsid w:val="0073782A"/>
    <w:rPr>
      <w:rFonts w:ascii="Roboto Slab" w:eastAsiaTheme="majorEastAsia" w:hAnsi="Roboto Slab" w:cs="Times New Roman"/>
      <w:iCs/>
      <w:color w:val="262626" w:themeColor="text1" w:themeTint="D9"/>
    </w:rPr>
  </w:style>
  <w:style w:type="paragraph" w:styleId="Testofumetto">
    <w:name w:val="Balloon Text"/>
    <w:basedOn w:val="Normale"/>
    <w:link w:val="TestofumettoCarattere"/>
    <w:uiPriority w:val="99"/>
    <w:semiHidden/>
    <w:unhideWhenUsed/>
    <w:rsid w:val="003F5DF3"/>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locked/>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locked/>
    <w:rsid w:val="003F5DF3"/>
    <w:rPr>
      <w:rFonts w:cs="Times New Roman"/>
      <w:sz w:val="20"/>
      <w:szCs w:val="20"/>
    </w:rPr>
  </w:style>
  <w:style w:type="character" w:styleId="Rimandonotaapidipagina">
    <w:name w:val="footnote reference"/>
    <w:basedOn w:val="Carpredefinitoparagrafo"/>
    <w:uiPriority w:val="99"/>
    <w:semiHidden/>
    <w:unhideWhenUsed/>
    <w:rsid w:val="003F5DF3"/>
    <w:rPr>
      <w:rFonts w:cs="Times New Roman"/>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locked/>
    <w:rsid w:val="003F5DF3"/>
    <w:rPr>
      <w:rFonts w:cs="Times New Roman"/>
    </w:rPr>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locked/>
    <w:rsid w:val="003F5DF3"/>
    <w:rPr>
      <w:rFonts w:cs="Times New Roman"/>
    </w:rPr>
  </w:style>
  <w:style w:type="character" w:styleId="Numeropagina">
    <w:name w:val="page number"/>
    <w:basedOn w:val="Carpredefinitoparagrafo"/>
    <w:uiPriority w:val="99"/>
    <w:semiHidden/>
    <w:unhideWhenUsed/>
    <w:rsid w:val="003F5DF3"/>
    <w:rPr>
      <w:rFonts w:cs="Times New Roman"/>
    </w:rPr>
  </w:style>
  <w:style w:type="paragraph" w:styleId="NormaleWeb">
    <w:name w:val="Normal (Web)"/>
    <w:basedOn w:val="Normale"/>
    <w:uiPriority w:val="99"/>
    <w:unhideWhenUsed/>
    <w:rsid w:val="00942837"/>
    <w:pPr>
      <w:spacing w:before="100" w:beforeAutospacing="1" w:after="100" w:afterAutospacing="1"/>
    </w:pPr>
    <w:rPr>
      <w:rFonts w:ascii="Times New Roman" w:hAnsi="Times New Roman"/>
      <w:lang w:eastAsia="it-IT"/>
    </w:rPr>
  </w:style>
  <w:style w:type="character" w:styleId="Collegamentoipertestuale">
    <w:name w:val="Hyperlink"/>
    <w:basedOn w:val="Carpredefinitoparagrafo"/>
    <w:uiPriority w:val="99"/>
    <w:unhideWhenUsed/>
    <w:rsid w:val="001466D0"/>
    <w:rPr>
      <w:rFonts w:cs="Times New Roman"/>
      <w:color w:val="0563C1" w:themeColor="hyperlink"/>
      <w:u w:val="single"/>
    </w:rPr>
  </w:style>
  <w:style w:type="character" w:styleId="Menzionenonrisolta">
    <w:name w:val="Unresolved Mention"/>
    <w:basedOn w:val="Carpredefinitoparagrafo"/>
    <w:uiPriority w:val="99"/>
    <w:semiHidden/>
    <w:unhideWhenUsed/>
    <w:rsid w:val="001466D0"/>
    <w:rPr>
      <w:rFonts w:cs="Times New Roman"/>
      <w:color w:val="605E5C"/>
      <w:shd w:val="clear" w:color="auto" w:fill="E1DFDD"/>
    </w:rPr>
  </w:style>
  <w:style w:type="character" w:styleId="Collegamentovisitato">
    <w:name w:val="FollowedHyperlink"/>
    <w:basedOn w:val="Carpredefinitoparagrafo"/>
    <w:uiPriority w:val="99"/>
    <w:semiHidden/>
    <w:unhideWhenUsed/>
    <w:rsid w:val="001466D0"/>
    <w:rPr>
      <w:rFonts w:cs="Times New Roman"/>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styleId="Enfasidelicata">
    <w:name w:val="Subtle Emphasis"/>
    <w:basedOn w:val="Carpredefinitoparagrafo"/>
    <w:uiPriority w:val="19"/>
    <w:qFormat/>
    <w:rsid w:val="000117B9"/>
    <w:rPr>
      <w:rFonts w:cs="Times New Roman"/>
      <w:i/>
      <w:iCs/>
      <w:color w:val="404040" w:themeColor="text1" w:themeTint="BF"/>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locked/>
    <w:rsid w:val="0073782A"/>
    <w:rPr>
      <w:rFonts w:ascii="Fira Sans" w:hAnsi="Fira Sans" w:cs="Times New Roman"/>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locked/>
    <w:rsid w:val="0073782A"/>
    <w:rPr>
      <w:rFonts w:ascii="Fira Sans Medium" w:eastAsiaTheme="minorEastAsia" w:hAnsi="Fira Sans Medium" w:cs="Times New Roman"/>
      <w:color w:val="262626" w:themeColor="text1" w:themeTint="D9"/>
      <w:spacing w:val="15"/>
      <w:sz w:val="22"/>
      <w:szCs w:val="22"/>
    </w:rPr>
  </w:style>
  <w:style w:type="character" w:styleId="Enfasicorsivo">
    <w:name w:val="Emphasis"/>
    <w:basedOn w:val="Carpredefinitoparagrafo"/>
    <w:uiPriority w:val="20"/>
    <w:qFormat/>
    <w:rsid w:val="00525F76"/>
    <w:rPr>
      <w:rFonts w:cs="Times New Roman"/>
      <w:i/>
      <w:iCs/>
    </w:rPr>
  </w:style>
  <w:style w:type="paragraph" w:styleId="Paragrafoelenco">
    <w:name w:val="List Paragraph"/>
    <w:basedOn w:val="Normale"/>
    <w:uiPriority w:val="34"/>
    <w:qFormat/>
    <w:rsid w:val="00035FC4"/>
    <w:pPr>
      <w:ind w:left="720"/>
      <w:contextualSpacing/>
    </w:pPr>
    <w:rPr>
      <w:rFonts w:asciiTheme="minorHAnsi" w:hAnsiTheme="minorHAnsi"/>
      <w:sz w:val="24"/>
    </w:rPr>
  </w:style>
  <w:style w:type="character" w:styleId="Rimandocommento">
    <w:name w:val="annotation reference"/>
    <w:basedOn w:val="Carpredefinitoparagrafo"/>
    <w:uiPriority w:val="99"/>
    <w:semiHidden/>
    <w:unhideWhenUsed/>
    <w:rsid w:val="00035FC4"/>
    <w:rPr>
      <w:rFonts w:cs="Times New Roman"/>
      <w:sz w:val="16"/>
      <w:szCs w:val="16"/>
    </w:rPr>
  </w:style>
  <w:style w:type="paragraph" w:styleId="Testocommento">
    <w:name w:val="annotation text"/>
    <w:basedOn w:val="Normale"/>
    <w:link w:val="TestocommentoCarattere"/>
    <w:uiPriority w:val="99"/>
    <w:unhideWhenUsed/>
    <w:rsid w:val="00035FC4"/>
    <w:rPr>
      <w:rFonts w:asciiTheme="minorHAnsi" w:hAnsiTheme="minorHAnsi"/>
      <w:szCs w:val="20"/>
    </w:rPr>
  </w:style>
  <w:style w:type="character" w:customStyle="1" w:styleId="TestocommentoCarattere">
    <w:name w:val="Testo commento Carattere"/>
    <w:basedOn w:val="Carpredefinitoparagrafo"/>
    <w:link w:val="Testocommento"/>
    <w:uiPriority w:val="99"/>
    <w:locked/>
    <w:rsid w:val="00035FC4"/>
    <w:rPr>
      <w:rFonts w:cs="Times New Roman"/>
      <w:sz w:val="20"/>
      <w:szCs w:val="20"/>
    </w:rPr>
  </w:style>
  <w:style w:type="paragraph" w:styleId="Soggettocommento">
    <w:name w:val="annotation subject"/>
    <w:basedOn w:val="Testocommento"/>
    <w:next w:val="Testocommento"/>
    <w:link w:val="SoggettocommentoCarattere"/>
    <w:uiPriority w:val="99"/>
    <w:semiHidden/>
    <w:unhideWhenUsed/>
    <w:rsid w:val="002D2DFF"/>
    <w:rPr>
      <w:rFonts w:ascii="Fira Sans" w:hAnsi="Fira Sans"/>
      <w:b/>
      <w:bCs/>
    </w:rPr>
  </w:style>
  <w:style w:type="character" w:customStyle="1" w:styleId="SoggettocommentoCarattere">
    <w:name w:val="Soggetto commento Carattere"/>
    <w:basedOn w:val="TestocommentoCarattere"/>
    <w:link w:val="Soggettocommento"/>
    <w:uiPriority w:val="99"/>
    <w:semiHidden/>
    <w:locked/>
    <w:rsid w:val="002D2DFF"/>
    <w:rPr>
      <w:rFonts w:ascii="Fira Sans" w:hAnsi="Fira Sans" w:cs="Times New Roman"/>
      <w:b/>
      <w:bCs/>
      <w:sz w:val="20"/>
      <w:szCs w:val="20"/>
    </w:rPr>
  </w:style>
  <w:style w:type="character" w:styleId="Enfasigrassetto">
    <w:name w:val="Strong"/>
    <w:basedOn w:val="Carpredefinitoparagrafo"/>
    <w:uiPriority w:val="22"/>
    <w:qFormat/>
    <w:rsid w:val="0094606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020628">
      <w:bodyDiv w:val="1"/>
      <w:marLeft w:val="0"/>
      <w:marRight w:val="0"/>
      <w:marTop w:val="0"/>
      <w:marBottom w:val="0"/>
      <w:divBdr>
        <w:top w:val="none" w:sz="0" w:space="0" w:color="auto"/>
        <w:left w:val="none" w:sz="0" w:space="0" w:color="auto"/>
        <w:bottom w:val="none" w:sz="0" w:space="0" w:color="auto"/>
        <w:right w:val="none" w:sz="0" w:space="0" w:color="auto"/>
      </w:divBdr>
    </w:div>
    <w:div w:id="1158495163">
      <w:marLeft w:val="0"/>
      <w:marRight w:val="0"/>
      <w:marTop w:val="0"/>
      <w:marBottom w:val="0"/>
      <w:divBdr>
        <w:top w:val="none" w:sz="0" w:space="0" w:color="auto"/>
        <w:left w:val="none" w:sz="0" w:space="0" w:color="auto"/>
        <w:bottom w:val="none" w:sz="0" w:space="0" w:color="auto"/>
        <w:right w:val="none" w:sz="0" w:space="0" w:color="auto"/>
      </w:divBdr>
    </w:div>
    <w:div w:id="1158495164">
      <w:marLeft w:val="0"/>
      <w:marRight w:val="0"/>
      <w:marTop w:val="0"/>
      <w:marBottom w:val="0"/>
      <w:divBdr>
        <w:top w:val="none" w:sz="0" w:space="0" w:color="auto"/>
        <w:left w:val="none" w:sz="0" w:space="0" w:color="auto"/>
        <w:bottom w:val="none" w:sz="0" w:space="0" w:color="auto"/>
        <w:right w:val="none" w:sz="0" w:space="0" w:color="auto"/>
      </w:divBdr>
    </w:div>
    <w:div w:id="1158495165">
      <w:marLeft w:val="0"/>
      <w:marRight w:val="0"/>
      <w:marTop w:val="0"/>
      <w:marBottom w:val="0"/>
      <w:divBdr>
        <w:top w:val="none" w:sz="0" w:space="0" w:color="auto"/>
        <w:left w:val="none" w:sz="0" w:space="0" w:color="auto"/>
        <w:bottom w:val="none" w:sz="0" w:space="0" w:color="auto"/>
        <w:right w:val="none" w:sz="0" w:space="0" w:color="auto"/>
      </w:divBdr>
    </w:div>
    <w:div w:id="1158495166">
      <w:marLeft w:val="0"/>
      <w:marRight w:val="0"/>
      <w:marTop w:val="0"/>
      <w:marBottom w:val="0"/>
      <w:divBdr>
        <w:top w:val="none" w:sz="0" w:space="0" w:color="auto"/>
        <w:left w:val="none" w:sz="0" w:space="0" w:color="auto"/>
        <w:bottom w:val="none" w:sz="0" w:space="0" w:color="auto"/>
        <w:right w:val="none" w:sz="0" w:space="0" w:color="auto"/>
      </w:divBdr>
    </w:div>
    <w:div w:id="205666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direttore@dicca.unige.it" TargetMode="External"/><Relationship Id="rId1" Type="http://schemas.openxmlformats.org/officeDocument/2006/relationships/hyperlink" Target="file:///C:\Users\bianc\Desktop\dicca.unig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ianca\Ricerca\Bandi_ALCOTRA\RDO_Idrometro\DICCA_carta_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65DE6E9F23A6E4D93DBFABF00C203C1" ma:contentTypeVersion="12" ma:contentTypeDescription="Creare un nuovo documento." ma:contentTypeScope="" ma:versionID="5d51c3aa9d19b7dff3df83702c041fac">
  <xsd:schema xmlns:xsd="http://www.w3.org/2001/XMLSchema" xmlns:xs="http://www.w3.org/2001/XMLSchema" xmlns:p="http://schemas.microsoft.com/office/2006/metadata/properties" xmlns:ns2="1519c2c1-e7c9-4262-a047-ff06aecc3fc0" xmlns:ns3="a9f966e7-da99-48b8-a956-62b310f5e6e5" targetNamespace="http://schemas.microsoft.com/office/2006/metadata/properties" ma:root="true" ma:fieldsID="5792bb2b36130928f348806b1c3fcb42" ns2:_="" ns3:_="">
    <xsd:import namespace="1519c2c1-e7c9-4262-a047-ff06aecc3fc0"/>
    <xsd:import namespace="a9f966e7-da99-48b8-a956-62b310f5e6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9c2c1-e7c9-4262-a047-ff06aecc3f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f966e7-da99-48b8-a956-62b310f5e6e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31716-EAEA-4EB0-9FAD-4A1446CB6E53}">
  <ds:schemaRefs>
    <ds:schemaRef ds:uri="http://schemas.microsoft.com/sharepoint/v3/contenttype/forms"/>
  </ds:schemaRefs>
</ds:datastoreItem>
</file>

<file path=customXml/itemProps2.xml><?xml version="1.0" encoding="utf-8"?>
<ds:datastoreItem xmlns:ds="http://schemas.openxmlformats.org/officeDocument/2006/customXml" ds:itemID="{2A1A03DC-3229-47FB-B8E1-E6574A7A4073}">
  <ds:schemaRefs>
    <ds:schemaRef ds:uri="http://schemas.microsoft.com/office/2006/metadata/properties"/>
    <ds:schemaRef ds:uri="1519c2c1-e7c9-4262-a047-ff06aecc3fc0"/>
    <ds:schemaRef ds:uri="http://purl.org/dc/elements/1.1/"/>
    <ds:schemaRef ds:uri="http://purl.org/dc/dcmitype/"/>
    <ds:schemaRef ds:uri="http://schemas.microsoft.com/office/2006/documentManagement/types"/>
    <ds:schemaRef ds:uri="http://schemas.microsoft.com/office/infopath/2007/PartnerControls"/>
    <ds:schemaRef ds:uri="a9f966e7-da99-48b8-a956-62b310f5e6e5"/>
    <ds:schemaRef ds:uri="http://schemas.openxmlformats.org/package/2006/metadata/core-properties"/>
    <ds:schemaRef ds:uri="http://purl.org/dc/terms/"/>
    <ds:schemaRef ds:uri="http://www.w3.org/XML/1998/namespace"/>
  </ds:schemaRefs>
</ds:datastoreItem>
</file>

<file path=customXml/itemProps3.xml><?xml version="1.0" encoding="utf-8"?>
<ds:datastoreItem xmlns:ds="http://schemas.openxmlformats.org/officeDocument/2006/customXml" ds:itemID="{1D127D46-BEB7-4170-A168-C4D930662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9c2c1-e7c9-4262-a047-ff06aecc3fc0"/>
    <ds:schemaRef ds:uri="a9f966e7-da99-48b8-a956-62b310f5e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60D52-AD1F-4130-9915-C21B8B23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DICCA_carta_intestata.dotx</Template>
  <TotalTime>2</TotalTime>
  <Pages>3</Pages>
  <Words>531</Words>
  <Characters>4252</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federici</dc:creator>
  <cp:keywords/>
  <dc:description/>
  <cp:lastModifiedBy>Stefania Di Gangi</cp:lastModifiedBy>
  <cp:revision>3</cp:revision>
  <dcterms:created xsi:type="dcterms:W3CDTF">2020-11-24T14:15:00Z</dcterms:created>
  <dcterms:modified xsi:type="dcterms:W3CDTF">2020-11-24T14:16:00Z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0x010100065DE6E9F23A6E4D93DBFABF00C203C1</vt:lpwstr>
  </property>
</Properties>
</file>